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70E6" w14:textId="7E7269B1" w:rsidR="000003A0" w:rsidRPr="00506121" w:rsidRDefault="00BA7811" w:rsidP="00407D0D">
      <w:pPr>
        <w:pStyle w:val="Heading1"/>
        <w:rPr>
          <w:color w:val="auto"/>
          <w:sz w:val="36"/>
          <w:szCs w:val="44"/>
        </w:rPr>
      </w:pPr>
      <w:r w:rsidRPr="00506121">
        <w:rPr>
          <w:color w:val="auto"/>
          <w:sz w:val="36"/>
          <w:szCs w:val="44"/>
        </w:rPr>
        <w:t xml:space="preserve">FY26 DOJ CTAS </w:t>
      </w:r>
      <w:r w:rsidR="000003A0" w:rsidRPr="00506121">
        <w:rPr>
          <w:color w:val="auto"/>
          <w:sz w:val="36"/>
          <w:szCs w:val="44"/>
        </w:rPr>
        <w:t xml:space="preserve">Tribal </w:t>
      </w:r>
      <w:r w:rsidR="00AF5EAC" w:rsidRPr="00506121">
        <w:rPr>
          <w:color w:val="auto"/>
          <w:sz w:val="36"/>
          <w:szCs w:val="44"/>
        </w:rPr>
        <w:t>Community and Justice</w:t>
      </w:r>
      <w:r w:rsidR="00914C51" w:rsidRPr="00506121">
        <w:rPr>
          <w:color w:val="auto"/>
          <w:sz w:val="36"/>
          <w:szCs w:val="44"/>
        </w:rPr>
        <w:t xml:space="preserve"> </w:t>
      </w:r>
      <w:r w:rsidR="000003A0" w:rsidRPr="00506121">
        <w:rPr>
          <w:color w:val="auto"/>
          <w:sz w:val="36"/>
          <w:szCs w:val="44"/>
        </w:rPr>
        <w:t>Profile</w:t>
      </w:r>
    </w:p>
    <w:p w14:paraId="37AD5161" w14:textId="53C183C0" w:rsidR="005C3992" w:rsidRDefault="005C3992" w:rsidP="00407D0D">
      <w:pPr>
        <w:pStyle w:val="ListNumber"/>
      </w:pPr>
      <w:bookmarkStart w:id="0" w:name="OLE_LINK4"/>
      <w:r>
        <w:t xml:space="preserve">Is this a single </w:t>
      </w:r>
      <w:r w:rsidR="00C15C74">
        <w:t>T</w:t>
      </w:r>
      <w:r>
        <w:t xml:space="preserve">ribe or </w:t>
      </w:r>
      <w:r w:rsidR="00F15B34">
        <w:t xml:space="preserve">a </w:t>
      </w:r>
      <w:r w:rsidR="00FB6CA3">
        <w:t>T</w:t>
      </w:r>
      <w:r>
        <w:t>ribal consortium application?</w:t>
      </w:r>
    </w:p>
    <w:bookmarkEnd w:id="0"/>
    <w:p w14:paraId="650BBC72" w14:textId="52AB7EF2" w:rsidR="005C3992" w:rsidRDefault="00290326" w:rsidP="00290326">
      <w:pPr>
        <w:pStyle w:val="List"/>
      </w:pPr>
      <w:r w:rsidRPr="00290326">
        <w:rPr>
          <w:sz w:val="32"/>
          <w:szCs w:val="36"/>
        </w:rPr>
        <w:t>□</w:t>
      </w:r>
      <w:r>
        <w:tab/>
      </w:r>
      <w:r w:rsidR="005C3992">
        <w:t>Single</w:t>
      </w:r>
      <w:r w:rsidR="00C15C74">
        <w:t xml:space="preserve"> Tribe</w:t>
      </w:r>
    </w:p>
    <w:p w14:paraId="6FC42540" w14:textId="7B73F443" w:rsidR="00C15C74" w:rsidRDefault="00290326" w:rsidP="00290326">
      <w:pPr>
        <w:pStyle w:val="List"/>
      </w:pPr>
      <w:bookmarkStart w:id="1" w:name="OLE_LINK29"/>
      <w:bookmarkStart w:id="2" w:name="OLE_LINK5"/>
      <w:r w:rsidRPr="00290326">
        <w:rPr>
          <w:sz w:val="32"/>
          <w:szCs w:val="36"/>
        </w:rPr>
        <w:t>□</w:t>
      </w:r>
      <w:bookmarkEnd w:id="1"/>
      <w:r>
        <w:tab/>
      </w:r>
      <w:r w:rsidR="00C15C74">
        <w:t xml:space="preserve">Tribal </w:t>
      </w:r>
      <w:r w:rsidR="00F15B34">
        <w:t>c</w:t>
      </w:r>
      <w:r w:rsidR="00C15C74">
        <w:t xml:space="preserve">onsortium (please </w:t>
      </w:r>
      <w:r w:rsidR="00BE29D4">
        <w:t xml:space="preserve">complete the following questions </w:t>
      </w:r>
      <w:r w:rsidR="00EC16FB">
        <w:t>from the per</w:t>
      </w:r>
      <w:r w:rsidR="00BE29D4">
        <w:t>spective of the consortium as a whole</w:t>
      </w:r>
      <w:r w:rsidR="00783DAB">
        <w:t>)</w:t>
      </w:r>
    </w:p>
    <w:p w14:paraId="0678931B" w14:textId="1A59099E" w:rsidR="000A76C7" w:rsidRDefault="00456EE3" w:rsidP="00F15B34">
      <w:pPr>
        <w:pStyle w:val="ListNumber"/>
      </w:pPr>
      <w:bookmarkStart w:id="3" w:name="OLE_LINK7"/>
      <w:bookmarkEnd w:id="2"/>
      <w:r>
        <w:t xml:space="preserve">Please provide a brief overview of your </w:t>
      </w:r>
      <w:r w:rsidR="00C52A97">
        <w:t>T</w:t>
      </w:r>
      <w:r>
        <w:t>ribe (</w:t>
      </w:r>
      <w:r w:rsidR="006D3245">
        <w:t xml:space="preserve">location, </w:t>
      </w:r>
      <w:r w:rsidR="005A7DE7">
        <w:t xml:space="preserve">geographic size, population, </w:t>
      </w:r>
      <w:r w:rsidR="006D3245">
        <w:t xml:space="preserve">unique characteristics, </w:t>
      </w:r>
      <w:r w:rsidR="000A76C7">
        <w:t>etc.)</w:t>
      </w:r>
      <w:r w:rsidR="0030076B" w:rsidRPr="0030076B">
        <w:t xml:space="preserve"> </w:t>
      </w:r>
      <w:r w:rsidR="0030076B">
        <w:t xml:space="preserve">and any </w:t>
      </w:r>
      <w:r w:rsidR="0030076B" w:rsidRPr="0030076B">
        <w:t xml:space="preserve">community demographics that impact public safety, such as </w:t>
      </w:r>
      <w:r w:rsidR="003366A1">
        <w:t xml:space="preserve">year-round and </w:t>
      </w:r>
      <w:r w:rsidR="0030076B" w:rsidRPr="0030076B">
        <w:t xml:space="preserve">visitor populations, neighboring cities, </w:t>
      </w:r>
      <w:r w:rsidR="002D2A4C">
        <w:t xml:space="preserve">jurisdictional challenges, </w:t>
      </w:r>
      <w:r w:rsidR="0030076B" w:rsidRPr="0030076B">
        <w:t>etc</w:t>
      </w:r>
      <w:r w:rsidR="008103AA">
        <w:t>.</w:t>
      </w:r>
      <w:r w:rsidR="00C44B08">
        <w:t xml:space="preserve"> </w:t>
      </w:r>
      <w:bookmarkStart w:id="4" w:name="OLE_LINK12"/>
      <w:r w:rsidR="00C44B08">
        <w:t>[Maximum of 500 words]</w:t>
      </w:r>
      <w:r w:rsidR="004A14FE">
        <w:t>.</w:t>
      </w:r>
    </w:p>
    <w:p w14:paraId="1FD8E354" w14:textId="3F387771" w:rsidR="00891BFB" w:rsidRDefault="00891BFB" w:rsidP="00F15B3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  <w:bookmarkStart w:id="5" w:name="OLE_LINK1"/>
      <w:bookmarkEnd w:id="3"/>
      <w:bookmarkEnd w:id="4"/>
    </w:p>
    <w:p w14:paraId="15EFF791" w14:textId="77777777" w:rsidR="00F15B34" w:rsidRDefault="00F15B34" w:rsidP="00F15B3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</w:p>
    <w:p w14:paraId="419ACD16" w14:textId="77777777" w:rsidR="00F15B34" w:rsidRDefault="00F15B34" w:rsidP="00F15B3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</w:p>
    <w:p w14:paraId="7002A55D" w14:textId="77777777" w:rsidR="00F15B34" w:rsidRPr="00F15B34" w:rsidRDefault="00F15B34" w:rsidP="00F15B3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</w:p>
    <w:p w14:paraId="3C782DE1" w14:textId="43D05E37" w:rsidR="00823DF5" w:rsidRDefault="00E01E81" w:rsidP="00F15B34">
      <w:pPr>
        <w:pStyle w:val="BodyText"/>
        <w:ind w:left="360"/>
      </w:pPr>
      <w:r>
        <w:t>Which of the following d</w:t>
      </w:r>
      <w:r w:rsidR="00823DF5">
        <w:t xml:space="preserve">oes the </w:t>
      </w:r>
      <w:r w:rsidR="00585B72">
        <w:t>T</w:t>
      </w:r>
      <w:r w:rsidR="00823DF5">
        <w:t>ribal justice system currently provide</w:t>
      </w:r>
      <w:r>
        <w:t>?</w:t>
      </w:r>
      <w:r w:rsidR="00E5489B">
        <w:t xml:space="preserve"> (</w:t>
      </w:r>
      <w:r>
        <w:t>S</w:t>
      </w:r>
      <w:r w:rsidR="00E5489B">
        <w:t>elect all that apply</w:t>
      </w:r>
      <w:r>
        <w:t>.</w:t>
      </w:r>
      <w:r w:rsidR="00E5489B">
        <w:t>)</w:t>
      </w:r>
    </w:p>
    <w:p w14:paraId="11B8E45E" w14:textId="6A06CC92" w:rsidR="00823DF5" w:rsidRPr="00302CFD" w:rsidRDefault="00F77EE7" w:rsidP="00506121">
      <w:pPr>
        <w:pStyle w:val="ListBullet"/>
      </w:pPr>
      <w:bookmarkStart w:id="6" w:name="OLE_LINK2"/>
      <w:bookmarkStart w:id="7" w:name="OLE_LINK3"/>
      <w:bookmarkStart w:id="8" w:name="OLE_LINK17"/>
      <w:bookmarkEnd w:id="5"/>
      <w:r w:rsidRPr="00506121">
        <w:t xml:space="preserve">3. </w:t>
      </w:r>
      <w:r w:rsidR="00525579" w:rsidRPr="00302CFD">
        <w:t>L</w:t>
      </w:r>
      <w:r w:rsidR="00823DF5" w:rsidRPr="00302CFD">
        <w:t>aw enforcement</w:t>
      </w:r>
      <w:bookmarkEnd w:id="6"/>
    </w:p>
    <w:p w14:paraId="7ECBB51E" w14:textId="2CA04533" w:rsidR="004A14FE" w:rsidRDefault="00FA17F7" w:rsidP="00290326">
      <w:pPr>
        <w:pStyle w:val="List"/>
      </w:pPr>
      <w:bookmarkStart w:id="9" w:name="OLE_LINK13"/>
      <w:r>
        <w:t>3</w:t>
      </w:r>
      <w:r w:rsidR="00DD03BF">
        <w:t>a.</w:t>
      </w:r>
      <w:r w:rsidR="00290326">
        <w:tab/>
      </w:r>
      <w:r w:rsidR="004A14FE">
        <w:t>Please briefly describe the services provided</w:t>
      </w:r>
      <w:r w:rsidR="006357D0">
        <w:t xml:space="preserve"> [</w:t>
      </w:r>
      <w:r w:rsidR="00E01E81">
        <w:t>m</w:t>
      </w:r>
      <w:r w:rsidR="001950E5">
        <w:t xml:space="preserve">aximum of </w:t>
      </w:r>
      <w:r w:rsidR="008814E8">
        <w:t>1</w:t>
      </w:r>
      <w:r w:rsidR="001820F3">
        <w:t>5</w:t>
      </w:r>
      <w:r w:rsidR="008814E8">
        <w:t xml:space="preserve">0 </w:t>
      </w:r>
      <w:r w:rsidR="001950E5">
        <w:t>words]</w:t>
      </w:r>
      <w:r w:rsidR="004A14FE">
        <w:t xml:space="preserve">: </w:t>
      </w:r>
    </w:p>
    <w:p w14:paraId="59F75E52" w14:textId="396A4904" w:rsidR="00290326" w:rsidRDefault="00290326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20CB5C45" w14:textId="77777777" w:rsidR="00290326" w:rsidRDefault="00290326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74F80AC" w14:textId="77777777" w:rsidR="00290326" w:rsidRDefault="00290326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4C16726" w14:textId="77306603" w:rsidR="00525579" w:rsidRPr="00302CFD" w:rsidRDefault="00302CFD" w:rsidP="00506121">
      <w:pPr>
        <w:pStyle w:val="ListBullet"/>
      </w:pPr>
      <w:bookmarkStart w:id="10" w:name="OLE_LINK6"/>
      <w:bookmarkEnd w:id="7"/>
      <w:bookmarkEnd w:id="9"/>
      <w:r w:rsidRPr="00506121">
        <w:t xml:space="preserve">4. </w:t>
      </w:r>
      <w:r w:rsidR="00525579" w:rsidRPr="00302CFD">
        <w:t>Courts</w:t>
      </w:r>
      <w:r w:rsidR="003E0F17" w:rsidRPr="00302CFD">
        <w:t xml:space="preserve"> (youth and adult)</w:t>
      </w:r>
    </w:p>
    <w:p w14:paraId="290FCAB8" w14:textId="1B8B8135" w:rsidR="001950E5" w:rsidRDefault="00DD03BF" w:rsidP="00290326">
      <w:pPr>
        <w:pStyle w:val="List"/>
      </w:pPr>
      <w:bookmarkStart w:id="11" w:name="OLE_LINK14"/>
      <w:r>
        <w:t>4a.</w:t>
      </w:r>
      <w:r w:rsidR="00290326">
        <w:tab/>
      </w:r>
      <w:r w:rsidR="001950E5">
        <w:t>Please briefly describe the services provided [</w:t>
      </w:r>
      <w:r w:rsidR="00E01E81">
        <w:t>m</w:t>
      </w:r>
      <w:r w:rsidR="001950E5">
        <w:t xml:space="preserve">aximum of </w:t>
      </w:r>
      <w:r w:rsidR="008814E8">
        <w:t>1</w:t>
      </w:r>
      <w:r w:rsidR="001820F3">
        <w:t>5</w:t>
      </w:r>
      <w:r w:rsidR="008814E8">
        <w:t xml:space="preserve">0 </w:t>
      </w:r>
      <w:r w:rsidR="001950E5">
        <w:t xml:space="preserve">words]: </w:t>
      </w:r>
    </w:p>
    <w:bookmarkEnd w:id="11"/>
    <w:p w14:paraId="438D02AE" w14:textId="77777777" w:rsidR="00A72C1A" w:rsidRDefault="00A72C1A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7B2802C2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5C4745AE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71134B8F" w14:textId="4DC55079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  <w:r>
        <w:br w:type="page"/>
      </w:r>
    </w:p>
    <w:p w14:paraId="33C10BC2" w14:textId="70D5610E" w:rsidR="00525579" w:rsidRPr="00302CFD" w:rsidRDefault="00302CFD" w:rsidP="00506121">
      <w:pPr>
        <w:pStyle w:val="ListBullet"/>
      </w:pPr>
      <w:r w:rsidRPr="00506121">
        <w:lastRenderedPageBreak/>
        <w:t xml:space="preserve">5. </w:t>
      </w:r>
      <w:r w:rsidR="00525579" w:rsidRPr="00302CFD">
        <w:t>Corrections</w:t>
      </w:r>
      <w:r w:rsidR="002254A7" w:rsidRPr="00302CFD">
        <w:t>, including juvenile detention facilities</w:t>
      </w:r>
    </w:p>
    <w:p w14:paraId="62545552" w14:textId="62665657" w:rsidR="001950E5" w:rsidRDefault="00DD03BF" w:rsidP="001A3BD2">
      <w:pPr>
        <w:pStyle w:val="List"/>
      </w:pPr>
      <w:bookmarkStart w:id="12" w:name="OLE_LINK18"/>
      <w:r>
        <w:t>5a.</w:t>
      </w:r>
      <w:r w:rsidR="001A3BD2">
        <w:tab/>
      </w:r>
      <w:r w:rsidR="001950E5">
        <w:t>Please briefly describe the services provided [</w:t>
      </w:r>
      <w:r w:rsidR="00E01E81">
        <w:t>m</w:t>
      </w:r>
      <w:r w:rsidR="001950E5">
        <w:t xml:space="preserve">aximum of </w:t>
      </w:r>
      <w:r w:rsidR="008814E8">
        <w:t>1</w:t>
      </w:r>
      <w:r w:rsidR="001820F3">
        <w:t>5</w:t>
      </w:r>
      <w:r w:rsidR="008814E8">
        <w:t xml:space="preserve">0 </w:t>
      </w:r>
      <w:r w:rsidR="001950E5">
        <w:t xml:space="preserve">words]: </w:t>
      </w:r>
    </w:p>
    <w:p w14:paraId="3BF53CC0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BB32E1A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0753EFAD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bookmarkEnd w:id="12"/>
    <w:p w14:paraId="3FBF8598" w14:textId="3803B920" w:rsidR="00525579" w:rsidRPr="00302CFD" w:rsidRDefault="00302CFD" w:rsidP="00506121">
      <w:pPr>
        <w:pStyle w:val="ListBullet"/>
      </w:pPr>
      <w:r w:rsidRPr="00506121">
        <w:t xml:space="preserve">6. </w:t>
      </w:r>
      <w:r w:rsidR="00CE5A70" w:rsidRPr="00302CFD">
        <w:t>Alternative dispute resolution</w:t>
      </w:r>
    </w:p>
    <w:p w14:paraId="1A4A6283" w14:textId="0B0B421E" w:rsidR="006568DF" w:rsidRDefault="00DD03BF" w:rsidP="001A3BD2">
      <w:pPr>
        <w:pStyle w:val="List"/>
      </w:pPr>
      <w:r>
        <w:t>6a.</w:t>
      </w:r>
      <w:r w:rsidR="001A3BD2">
        <w:tab/>
      </w:r>
      <w:r w:rsidR="006568DF">
        <w:t>Please briefly describe the services provided [</w:t>
      </w:r>
      <w:r w:rsidR="00E01E81">
        <w:t>m</w:t>
      </w:r>
      <w:r w:rsidR="006568DF">
        <w:t xml:space="preserve">aximum of </w:t>
      </w:r>
      <w:r w:rsidR="00233D9A">
        <w:t>1</w:t>
      </w:r>
      <w:r w:rsidR="001820F3">
        <w:t>5</w:t>
      </w:r>
      <w:r w:rsidR="00233D9A">
        <w:t xml:space="preserve">0 </w:t>
      </w:r>
      <w:r w:rsidR="006568DF">
        <w:t xml:space="preserve">words]: </w:t>
      </w:r>
    </w:p>
    <w:p w14:paraId="3FC047B1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5D63E4B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B1019E4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E37B542" w14:textId="640CD03E" w:rsidR="00525579" w:rsidRPr="00302CFD" w:rsidRDefault="00302CFD" w:rsidP="00506121">
      <w:pPr>
        <w:pStyle w:val="ListBullet"/>
      </w:pPr>
      <w:bookmarkStart w:id="13" w:name="OLE_LINK32"/>
      <w:bookmarkEnd w:id="10"/>
      <w:r w:rsidRPr="00506121">
        <w:t xml:space="preserve">7. </w:t>
      </w:r>
      <w:bookmarkEnd w:id="13"/>
      <w:r w:rsidR="00CE5A70" w:rsidRPr="00302CFD">
        <w:t xml:space="preserve">Prevention or intervention initiatives for members at risk of </w:t>
      </w:r>
      <w:r w:rsidR="00931987">
        <w:t>going into</w:t>
      </w:r>
      <w:r w:rsidR="00CE5A70" w:rsidRPr="00302CFD">
        <w:t>, or already in the justice system (youth or adult)</w:t>
      </w:r>
    </w:p>
    <w:p w14:paraId="458788D3" w14:textId="49F42BB3" w:rsidR="001950E5" w:rsidRDefault="00DD03BF" w:rsidP="001A3BD2">
      <w:pPr>
        <w:pStyle w:val="List"/>
      </w:pPr>
      <w:r>
        <w:t>7a.</w:t>
      </w:r>
      <w:r w:rsidR="001A3BD2">
        <w:tab/>
      </w:r>
      <w:r w:rsidR="001950E5">
        <w:t>Please briefly describe the services provided [</w:t>
      </w:r>
      <w:r w:rsidR="00E01E81">
        <w:t>m</w:t>
      </w:r>
      <w:r w:rsidR="001950E5">
        <w:t xml:space="preserve">aximum of </w:t>
      </w:r>
      <w:r w:rsidR="00233D9A">
        <w:t>1</w:t>
      </w:r>
      <w:r w:rsidR="001820F3">
        <w:t>5</w:t>
      </w:r>
      <w:r w:rsidR="00233D9A">
        <w:t xml:space="preserve">0 </w:t>
      </w:r>
      <w:r w:rsidR="001950E5">
        <w:t xml:space="preserve">words]: </w:t>
      </w:r>
    </w:p>
    <w:p w14:paraId="7C675F5A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2F1AF1B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23F10AD0" w14:textId="77777777" w:rsidR="001A3BD2" w:rsidRDefault="001A3BD2" w:rsidP="001A3BD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3FC7761" w14:textId="03CEBD0F" w:rsidR="00CE5A70" w:rsidRPr="00302CFD" w:rsidRDefault="00302CFD" w:rsidP="00506121">
      <w:pPr>
        <w:pStyle w:val="ListBullet"/>
      </w:pPr>
      <w:r w:rsidRPr="00506121">
        <w:t xml:space="preserve">8. </w:t>
      </w:r>
      <w:r w:rsidR="00CE5A70" w:rsidRPr="00302CFD">
        <w:t>Services for victims and survivors of crime (e.g., violent crime, nonviolent crime, drug-related crime, child abuse, elder abuse, domestic violence, sexual assault, dating violence, stalking, human trafficking, identity theft, restorative practices, etc.)</w:t>
      </w:r>
    </w:p>
    <w:p w14:paraId="3D506614" w14:textId="7F8E424F" w:rsidR="001950E5" w:rsidRDefault="00DD03BF" w:rsidP="004348E1">
      <w:pPr>
        <w:pStyle w:val="List"/>
      </w:pPr>
      <w:r>
        <w:t>8a.</w:t>
      </w:r>
      <w:r w:rsidR="004348E1">
        <w:tab/>
      </w:r>
      <w:r w:rsidR="001950E5">
        <w:t>Please briefly describe the services provided [</w:t>
      </w:r>
      <w:r w:rsidR="00E01E81">
        <w:t>m</w:t>
      </w:r>
      <w:r w:rsidR="001950E5">
        <w:t xml:space="preserve">aximum of 250 words]: </w:t>
      </w:r>
    </w:p>
    <w:p w14:paraId="1E3AC62D" w14:textId="30809259" w:rsidR="001950E5" w:rsidRDefault="001950E5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0445197C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02633D9F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DE6BABC" w14:textId="4ED5E076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  <w:r>
        <w:br w:type="page"/>
      </w:r>
    </w:p>
    <w:p w14:paraId="577C9203" w14:textId="28693E0A" w:rsidR="00CE5A70" w:rsidRPr="00302CFD" w:rsidRDefault="00302CFD" w:rsidP="00506121">
      <w:pPr>
        <w:pStyle w:val="ListBullet"/>
      </w:pPr>
      <w:r w:rsidRPr="00506121">
        <w:lastRenderedPageBreak/>
        <w:t xml:space="preserve">9. </w:t>
      </w:r>
      <w:r w:rsidR="002254A7" w:rsidRPr="00302CFD">
        <w:t>Tribal re</w:t>
      </w:r>
      <w:r w:rsidR="00E01E81" w:rsidRPr="00302CFD">
        <w:t>-</w:t>
      </w:r>
      <w:r w:rsidR="002254A7" w:rsidRPr="00302CFD">
        <w:t>entry programs</w:t>
      </w:r>
      <w:r w:rsidR="003E0F17" w:rsidRPr="00302CFD">
        <w:t xml:space="preserve"> (youth and adult)</w:t>
      </w:r>
    </w:p>
    <w:p w14:paraId="3118FC89" w14:textId="46748B3C" w:rsidR="001950E5" w:rsidRDefault="00C46F56" w:rsidP="004348E1">
      <w:pPr>
        <w:pStyle w:val="List"/>
      </w:pPr>
      <w:r>
        <w:t>9a.</w:t>
      </w:r>
      <w:r w:rsidR="004348E1">
        <w:tab/>
      </w:r>
      <w:r w:rsidR="001950E5">
        <w:t>Please briefly describe the services provided [</w:t>
      </w:r>
      <w:r w:rsidR="00E01E81">
        <w:t>m</w:t>
      </w:r>
      <w:r w:rsidR="001950E5">
        <w:t xml:space="preserve">aximum of </w:t>
      </w:r>
      <w:r w:rsidR="25C0682E">
        <w:t>1</w:t>
      </w:r>
      <w:r w:rsidR="3374592B">
        <w:t>5</w:t>
      </w:r>
      <w:r w:rsidR="25C0682E">
        <w:t>0</w:t>
      </w:r>
      <w:r w:rsidR="05D685DD">
        <w:t xml:space="preserve"> </w:t>
      </w:r>
      <w:r w:rsidR="3752C567">
        <w:t xml:space="preserve">words]: </w:t>
      </w:r>
    </w:p>
    <w:p w14:paraId="3B70E977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57C37368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3137C1F0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2AD89A0A" w14:textId="55DC4B09" w:rsidR="00E72898" w:rsidRPr="00302CFD" w:rsidRDefault="00302CFD" w:rsidP="00506121">
      <w:pPr>
        <w:pStyle w:val="ListBullet"/>
      </w:pPr>
      <w:r w:rsidRPr="00506121">
        <w:t xml:space="preserve">10. </w:t>
      </w:r>
      <w:r w:rsidR="00E72898" w:rsidRPr="00302CFD">
        <w:t>Treatment services</w:t>
      </w:r>
      <w:r w:rsidR="003E0F17" w:rsidRPr="00302CFD">
        <w:t xml:space="preserve"> (youth and adult)</w:t>
      </w:r>
      <w:r w:rsidR="00E72898" w:rsidRPr="00302CFD">
        <w:t xml:space="preserve"> </w:t>
      </w:r>
      <w:r w:rsidR="00E01E81" w:rsidRPr="00302CFD">
        <w:t>(</w:t>
      </w:r>
      <w:r w:rsidR="00E72898" w:rsidRPr="00302CFD">
        <w:t xml:space="preserve">including alcohol and substance use </w:t>
      </w:r>
      <w:r w:rsidR="00BE5BF4" w:rsidRPr="00302CFD">
        <w:t>treatment, both inpatient and outpatient</w:t>
      </w:r>
      <w:r w:rsidR="00B7617F" w:rsidRPr="00302CFD">
        <w:t xml:space="preserve"> </w:t>
      </w:r>
      <w:r w:rsidR="007627E1" w:rsidRPr="00302CFD">
        <w:t>services</w:t>
      </w:r>
      <w:r w:rsidR="00E01E81" w:rsidRPr="00302CFD">
        <w:t>)</w:t>
      </w:r>
    </w:p>
    <w:p w14:paraId="2AE6B1DF" w14:textId="3EDF96C1" w:rsidR="00E7470D" w:rsidRDefault="00EE79B3" w:rsidP="004348E1">
      <w:pPr>
        <w:pStyle w:val="List"/>
      </w:pPr>
      <w:r>
        <w:t>10a.</w:t>
      </w:r>
      <w:r w:rsidR="004348E1">
        <w:tab/>
      </w:r>
      <w:r w:rsidR="00E7470D">
        <w:t>Please briefly describe the services provided [</w:t>
      </w:r>
      <w:r w:rsidR="00E01E81">
        <w:t>m</w:t>
      </w:r>
      <w:r w:rsidR="00E7470D">
        <w:t>aximum of 1</w:t>
      </w:r>
      <w:r w:rsidR="00BB21B3">
        <w:t>5</w:t>
      </w:r>
      <w:r w:rsidR="00E7470D">
        <w:t>0</w:t>
      </w:r>
      <w:r w:rsidR="00BB21B3">
        <w:t xml:space="preserve"> </w:t>
      </w:r>
      <w:r w:rsidR="00E7470D">
        <w:t xml:space="preserve">words]: </w:t>
      </w:r>
    </w:p>
    <w:p w14:paraId="08A6EA69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049570B4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36681A4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0FA6BC2" w14:textId="4E6AF9A4" w:rsidR="00CE5A70" w:rsidRPr="00302CFD" w:rsidRDefault="00302CFD" w:rsidP="00506121">
      <w:pPr>
        <w:pStyle w:val="ListBullet"/>
      </w:pPr>
      <w:r w:rsidRPr="00506121">
        <w:t xml:space="preserve">11. </w:t>
      </w:r>
      <w:r w:rsidR="003B089E" w:rsidRPr="00302CFD">
        <w:t>Other</w:t>
      </w:r>
    </w:p>
    <w:p w14:paraId="0814F50D" w14:textId="22A72FBA" w:rsidR="001950E5" w:rsidRDefault="00DD03BF" w:rsidP="004348E1">
      <w:pPr>
        <w:pStyle w:val="List"/>
      </w:pPr>
      <w:r>
        <w:t>1</w:t>
      </w:r>
      <w:r w:rsidR="00EE79B3">
        <w:t>1</w:t>
      </w:r>
      <w:r>
        <w:t>a.</w:t>
      </w:r>
      <w:r w:rsidR="004348E1">
        <w:tab/>
      </w:r>
      <w:r w:rsidR="001950E5">
        <w:t>Please briefly describe the services provided [</w:t>
      </w:r>
      <w:r w:rsidR="00E01E81">
        <w:t>m</w:t>
      </w:r>
      <w:r w:rsidR="001950E5">
        <w:t xml:space="preserve">aximum of </w:t>
      </w:r>
      <w:r w:rsidR="006C316C">
        <w:t>1</w:t>
      </w:r>
      <w:r w:rsidR="001820F3">
        <w:t>5</w:t>
      </w:r>
      <w:r w:rsidR="006C316C">
        <w:t xml:space="preserve">0 </w:t>
      </w:r>
      <w:r w:rsidR="001950E5">
        <w:t xml:space="preserve">words]: </w:t>
      </w:r>
    </w:p>
    <w:p w14:paraId="1503D245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BB9E82F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2306984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bookmarkEnd w:id="8"/>
    <w:p w14:paraId="010EFBD6" w14:textId="6A57EB2D" w:rsidR="00B13361" w:rsidRDefault="008103AA" w:rsidP="004348E1">
      <w:pPr>
        <w:pStyle w:val="ListNumber"/>
        <w:numPr>
          <w:ilvl w:val="0"/>
          <w:numId w:val="13"/>
        </w:numPr>
      </w:pPr>
      <w:r w:rsidRPr="008103AA">
        <w:t xml:space="preserve">Please briefly discuss the </w:t>
      </w:r>
      <w:r w:rsidR="00FB6CA3">
        <w:t>Tribe</w:t>
      </w:r>
      <w:r w:rsidRPr="008103AA">
        <w:t>’s overall state of public safety</w:t>
      </w:r>
      <w:r w:rsidR="00E01E81">
        <w:t>.</w:t>
      </w:r>
      <w:r w:rsidR="00B13361" w:rsidRPr="00B13361">
        <w:t xml:space="preserve"> </w:t>
      </w:r>
      <w:r w:rsidR="00B13361">
        <w:t xml:space="preserve">[Maximum of </w:t>
      </w:r>
      <w:r w:rsidR="000E0AE6">
        <w:t>250</w:t>
      </w:r>
      <w:r w:rsidR="00532CF1">
        <w:t xml:space="preserve"> words</w:t>
      </w:r>
      <w:r w:rsidR="00B13361">
        <w:t>]</w:t>
      </w:r>
    </w:p>
    <w:p w14:paraId="17911466" w14:textId="77777777" w:rsidR="004776E2" w:rsidRDefault="004776E2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</w:p>
    <w:p w14:paraId="0E1C95A7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</w:p>
    <w:p w14:paraId="6B0E6986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</w:p>
    <w:p w14:paraId="671A6F31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</w:p>
    <w:p w14:paraId="537980F6" w14:textId="77777777" w:rsidR="004348E1" w:rsidRDefault="004348E1" w:rsidP="00BF1E9F">
      <w:pPr>
        <w:pStyle w:val="BodyText"/>
        <w:ind w:left="360"/>
      </w:pPr>
      <w:r>
        <w:br w:type="page"/>
      </w:r>
    </w:p>
    <w:p w14:paraId="661FEB26" w14:textId="7EC8D984" w:rsidR="006568DF" w:rsidRDefault="00AD59CC" w:rsidP="00BF1E9F">
      <w:pPr>
        <w:pStyle w:val="BodyText"/>
        <w:ind w:left="360"/>
      </w:pPr>
      <w:r>
        <w:lastRenderedPageBreak/>
        <w:t xml:space="preserve">Please </w:t>
      </w:r>
      <w:r w:rsidR="008103AA" w:rsidRPr="008103AA">
        <w:t xml:space="preserve">indicate </w:t>
      </w:r>
      <w:r>
        <w:t xml:space="preserve">if </w:t>
      </w:r>
      <w:r w:rsidR="008103AA" w:rsidRPr="008103AA">
        <w:t xml:space="preserve">the crime and public safety </w:t>
      </w:r>
      <w:proofErr w:type="gramStart"/>
      <w:r w:rsidR="008103AA" w:rsidRPr="008103AA">
        <w:t>problem</w:t>
      </w:r>
      <w:proofErr w:type="gramEnd"/>
      <w:r w:rsidR="008103AA" w:rsidRPr="008103AA">
        <w:t xml:space="preserve">(s) that the </w:t>
      </w:r>
      <w:r w:rsidR="00FB6CA3">
        <w:t>Tribe</w:t>
      </w:r>
      <w:r w:rsidR="008103AA" w:rsidRPr="008103AA">
        <w:t xml:space="preserve"> plans to address through this proposed grant funding </w:t>
      </w:r>
      <w:r w:rsidR="006568DF">
        <w:t>will include</w:t>
      </w:r>
      <w:r w:rsidR="00E01E81">
        <w:t xml:space="preserve"> any of the following (select all that apply)</w:t>
      </w:r>
      <w:r w:rsidR="006568DF">
        <w:t>:</w:t>
      </w:r>
    </w:p>
    <w:p w14:paraId="6EA56091" w14:textId="7DFDB80B" w:rsidR="006568DF" w:rsidRPr="00302CFD" w:rsidRDefault="00302CFD" w:rsidP="00506121">
      <w:pPr>
        <w:pStyle w:val="ListBullet"/>
      </w:pPr>
      <w:r w:rsidRPr="00506121">
        <w:t xml:space="preserve">13. </w:t>
      </w:r>
      <w:r w:rsidR="006568DF" w:rsidRPr="00302CFD">
        <w:t xml:space="preserve">Law enforcement </w:t>
      </w:r>
    </w:p>
    <w:p w14:paraId="597690FD" w14:textId="6FB13876" w:rsidR="006568DF" w:rsidRDefault="00DD03BF" w:rsidP="004348E1">
      <w:pPr>
        <w:pStyle w:val="List"/>
      </w:pPr>
      <w:bookmarkStart w:id="14" w:name="OLE_LINK23"/>
      <w:r>
        <w:t>1</w:t>
      </w:r>
      <w:r w:rsidR="00EE79B3">
        <w:t>3</w:t>
      </w:r>
      <w:r>
        <w:t>a.</w:t>
      </w:r>
      <w:r w:rsidR="004348E1">
        <w:tab/>
      </w:r>
      <w:r w:rsidR="006568DF">
        <w:t xml:space="preserve">Please briefly describe the </w:t>
      </w:r>
      <w:r w:rsidR="00B13361">
        <w:t>specific problem(s) and</w:t>
      </w:r>
      <w:r w:rsidR="00B13361" w:rsidRPr="00B13361">
        <w:t xml:space="preserve"> how they were chosen as priorities.</w:t>
      </w:r>
      <w:r w:rsidR="00C74073">
        <w:t xml:space="preserve"> </w:t>
      </w:r>
      <w:r w:rsidR="006568DF">
        <w:t xml:space="preserve">[Maximum of </w:t>
      </w:r>
      <w:r w:rsidR="001820F3">
        <w:t>100</w:t>
      </w:r>
      <w:r w:rsidR="00613EAA">
        <w:t xml:space="preserve"> words</w:t>
      </w:r>
      <w:r w:rsidR="006568DF">
        <w:t xml:space="preserve">]: </w:t>
      </w:r>
    </w:p>
    <w:p w14:paraId="48B902C3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01A7B35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23143CA6" w14:textId="77777777" w:rsidR="004348E1" w:rsidRDefault="004348E1" w:rsidP="004348E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bookmarkEnd w:id="14"/>
    <w:p w14:paraId="3ADF8AD6" w14:textId="764DBB48" w:rsidR="006568DF" w:rsidRPr="00302CFD" w:rsidRDefault="00302CFD" w:rsidP="00506121">
      <w:pPr>
        <w:pStyle w:val="ListBullet"/>
      </w:pPr>
      <w:r w:rsidRPr="00506121">
        <w:t xml:space="preserve">14. </w:t>
      </w:r>
      <w:r w:rsidR="006568DF" w:rsidRPr="00302CFD">
        <w:t xml:space="preserve">Courts </w:t>
      </w:r>
      <w:r w:rsidR="00111AF6" w:rsidRPr="00302CFD">
        <w:t>(youth and adult)</w:t>
      </w:r>
    </w:p>
    <w:p w14:paraId="634FE3BC" w14:textId="502297F3" w:rsidR="00B13361" w:rsidRDefault="00F62633" w:rsidP="00C74073">
      <w:pPr>
        <w:pStyle w:val="List"/>
      </w:pPr>
      <w:r>
        <w:t>1</w:t>
      </w:r>
      <w:r w:rsidR="00EE79B3">
        <w:t>4</w:t>
      </w:r>
      <w:r>
        <w:t>a.</w:t>
      </w:r>
      <w:r w:rsidR="00C74073">
        <w:tab/>
      </w:r>
      <w:r w:rsidR="00B13361">
        <w:t>Please briefly describe the specific problem(s) and how they were chosen as priorities.</w:t>
      </w:r>
      <w:r w:rsidR="00C74073">
        <w:t xml:space="preserve"> </w:t>
      </w:r>
      <w:r w:rsidR="00B13361">
        <w:t xml:space="preserve">[Maximum of </w:t>
      </w:r>
      <w:r w:rsidR="00FD1319">
        <w:t>100</w:t>
      </w:r>
      <w:r w:rsidR="004B7007">
        <w:t xml:space="preserve"> words</w:t>
      </w:r>
      <w:r w:rsidR="00B13361">
        <w:t xml:space="preserve">]: </w:t>
      </w:r>
    </w:p>
    <w:p w14:paraId="12B0481F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C2E9C61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84D20F8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1BAEB06" w14:textId="7D5F5A58" w:rsidR="006568DF" w:rsidRPr="00302CFD" w:rsidRDefault="00302CFD" w:rsidP="00506121">
      <w:pPr>
        <w:pStyle w:val="ListBullet"/>
      </w:pPr>
      <w:r w:rsidRPr="00506121">
        <w:t xml:space="preserve">15. </w:t>
      </w:r>
      <w:r w:rsidR="006568DF" w:rsidRPr="00302CFD">
        <w:t xml:space="preserve">Corrections, including juvenile detention facilities </w:t>
      </w:r>
    </w:p>
    <w:p w14:paraId="1D74CD6B" w14:textId="68B59EF3" w:rsidR="00B13361" w:rsidRDefault="00F62633" w:rsidP="00C74073">
      <w:pPr>
        <w:pStyle w:val="List"/>
      </w:pPr>
      <w:r>
        <w:t>1</w:t>
      </w:r>
      <w:r w:rsidR="00EE79B3">
        <w:t>5</w:t>
      </w:r>
      <w:r>
        <w:t>a.</w:t>
      </w:r>
      <w:r w:rsidR="00C74073">
        <w:tab/>
      </w:r>
      <w:r w:rsidR="00B13361">
        <w:t>Please briefly describe the specific problem(s) and how they were chosen as priorities.</w:t>
      </w:r>
      <w:r w:rsidR="00C74073">
        <w:t xml:space="preserve"> </w:t>
      </w:r>
      <w:r w:rsidR="00B13361">
        <w:t xml:space="preserve">[Maximum of </w:t>
      </w:r>
      <w:r w:rsidR="001820F3">
        <w:t xml:space="preserve">100 </w:t>
      </w:r>
      <w:r w:rsidR="00B13361">
        <w:t xml:space="preserve">words]: </w:t>
      </w:r>
    </w:p>
    <w:p w14:paraId="7D13E862" w14:textId="77777777" w:rsidR="004776E2" w:rsidRDefault="004776E2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97B71FB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F1D7811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0AF5E72C" w14:textId="4FB68795" w:rsidR="006568DF" w:rsidRPr="00302CFD" w:rsidRDefault="00302CFD" w:rsidP="00506121">
      <w:pPr>
        <w:pStyle w:val="ListBullet"/>
      </w:pPr>
      <w:r w:rsidRPr="00506121">
        <w:t xml:space="preserve">16. </w:t>
      </w:r>
      <w:r w:rsidR="006568DF" w:rsidRPr="00302CFD">
        <w:t xml:space="preserve">Alternative dispute resolution </w:t>
      </w:r>
    </w:p>
    <w:p w14:paraId="02662A6D" w14:textId="7CD7B557" w:rsidR="00B13361" w:rsidRDefault="00F62633" w:rsidP="00C74073">
      <w:pPr>
        <w:pStyle w:val="List"/>
      </w:pPr>
      <w:r>
        <w:t>1</w:t>
      </w:r>
      <w:r w:rsidR="00EE79B3">
        <w:t>6</w:t>
      </w:r>
      <w:r>
        <w:t>a.</w:t>
      </w:r>
      <w:r w:rsidR="00C74073">
        <w:tab/>
      </w:r>
      <w:r w:rsidR="00B13361">
        <w:t>Please briefly describe the specific problem(s) and how they were chosen as priorities.</w:t>
      </w:r>
      <w:r w:rsidR="00C74073">
        <w:t xml:space="preserve"> </w:t>
      </w:r>
      <w:r w:rsidR="00B13361">
        <w:t xml:space="preserve">[Maximum of </w:t>
      </w:r>
      <w:r w:rsidR="001820F3">
        <w:t xml:space="preserve">100 </w:t>
      </w:r>
      <w:r w:rsidR="00B13361">
        <w:t xml:space="preserve">words]: </w:t>
      </w:r>
    </w:p>
    <w:p w14:paraId="36E7BE14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AB33B49" w14:textId="77777777" w:rsidR="005B4511" w:rsidRDefault="005B4511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1ACCAD6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6B2338A" w14:textId="0CD769D7" w:rsidR="006568DF" w:rsidRDefault="00302CFD" w:rsidP="00506121">
      <w:pPr>
        <w:pStyle w:val="ListBullet"/>
      </w:pPr>
      <w:r>
        <w:t xml:space="preserve">17. </w:t>
      </w:r>
      <w:r w:rsidR="006568DF">
        <w:t>Prevention or intervention initiatives for members at risk of</w:t>
      </w:r>
      <w:r w:rsidR="00145D8D">
        <w:t xml:space="preserve"> going into</w:t>
      </w:r>
      <w:r w:rsidR="006568DF">
        <w:t>, or already in</w:t>
      </w:r>
      <w:r w:rsidR="007755E2">
        <w:t>,</w:t>
      </w:r>
      <w:r w:rsidR="006568DF">
        <w:t xml:space="preserve"> the justice system (youth or adult)</w:t>
      </w:r>
      <w:r w:rsidR="003D5CD6">
        <w:t xml:space="preserve"> </w:t>
      </w:r>
    </w:p>
    <w:p w14:paraId="0FCBD400" w14:textId="204BCC17" w:rsidR="00B13361" w:rsidRDefault="00EE12A5" w:rsidP="00C74073">
      <w:pPr>
        <w:pStyle w:val="List"/>
      </w:pPr>
      <w:bookmarkStart w:id="15" w:name="OLE_LINK24"/>
      <w:r>
        <w:lastRenderedPageBreak/>
        <w:t>1</w:t>
      </w:r>
      <w:r w:rsidR="00EE79B3">
        <w:t>7</w:t>
      </w:r>
      <w:r>
        <w:t>a.</w:t>
      </w:r>
      <w:r w:rsidR="00C74073">
        <w:tab/>
      </w:r>
      <w:r w:rsidR="00B13361">
        <w:t>Please briefly describe the specific problem(s) and how they were chosen as priorities.</w:t>
      </w:r>
      <w:r w:rsidR="00C74073">
        <w:t xml:space="preserve"> </w:t>
      </w:r>
      <w:r w:rsidR="00B13361">
        <w:t xml:space="preserve">[Maximum of </w:t>
      </w:r>
      <w:r w:rsidR="001820F3">
        <w:t>100</w:t>
      </w:r>
      <w:r w:rsidR="00B13361">
        <w:t xml:space="preserve"> words]: </w:t>
      </w:r>
    </w:p>
    <w:p w14:paraId="73BCE301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D22EDCA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3BFF4088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bookmarkEnd w:id="15"/>
    <w:p w14:paraId="6CD643FF" w14:textId="25DDB7AE" w:rsidR="006568DF" w:rsidRPr="00302CFD" w:rsidRDefault="00302CFD" w:rsidP="00506121">
      <w:pPr>
        <w:pStyle w:val="ListBullet"/>
      </w:pPr>
      <w:r w:rsidRPr="00506121">
        <w:t xml:space="preserve">18. </w:t>
      </w:r>
      <w:r w:rsidR="006568DF" w:rsidRPr="00302CFD">
        <w:t>Services for victims and survivors of crime (violent crime, nonviolent crime, drug-related crime, child abuse, elder abuse, domestic violence, sexual assault, dating violence, stalking, human trafficking, identity theft, restorative practices, etc.)</w:t>
      </w:r>
      <w:r w:rsidR="003D5CD6" w:rsidRPr="00302CFD">
        <w:t xml:space="preserve"> </w:t>
      </w:r>
    </w:p>
    <w:p w14:paraId="52F7337F" w14:textId="5B0ED565" w:rsidR="00B13361" w:rsidRDefault="00EE12A5" w:rsidP="00C74073">
      <w:pPr>
        <w:pStyle w:val="List"/>
      </w:pPr>
      <w:r>
        <w:t>1</w:t>
      </w:r>
      <w:r w:rsidR="00A85A07">
        <w:t>8</w:t>
      </w:r>
      <w:r>
        <w:t>a.</w:t>
      </w:r>
      <w:r w:rsidR="00C74073">
        <w:tab/>
      </w:r>
      <w:r w:rsidR="00B13361">
        <w:t>Please briefly describe the specific problem(s) and how they were chosen as priorities.</w:t>
      </w:r>
      <w:r w:rsidR="00C74073">
        <w:t xml:space="preserve"> </w:t>
      </w:r>
      <w:r w:rsidR="00B13361">
        <w:t xml:space="preserve">[Maximum of </w:t>
      </w:r>
      <w:r w:rsidR="001820F3">
        <w:t xml:space="preserve">100 </w:t>
      </w:r>
      <w:r w:rsidR="00B13361">
        <w:t xml:space="preserve">words]: </w:t>
      </w:r>
    </w:p>
    <w:p w14:paraId="7C6227E8" w14:textId="77777777" w:rsidR="004776E2" w:rsidRDefault="004776E2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2F9766B2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39B80E7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29EF3D2" w14:textId="54C19E79" w:rsidR="006568DF" w:rsidRPr="00302CFD" w:rsidRDefault="00302CFD" w:rsidP="00506121">
      <w:pPr>
        <w:pStyle w:val="ListBullet"/>
      </w:pPr>
      <w:r w:rsidRPr="00506121">
        <w:t xml:space="preserve">19. </w:t>
      </w:r>
      <w:r w:rsidR="006568DF" w:rsidRPr="00302CFD">
        <w:t>Tribal re</w:t>
      </w:r>
      <w:r w:rsidR="00E01E81" w:rsidRPr="00302CFD">
        <w:t>-</w:t>
      </w:r>
      <w:r w:rsidR="006568DF" w:rsidRPr="00302CFD">
        <w:t>entry programs</w:t>
      </w:r>
      <w:r w:rsidR="00B13361" w:rsidRPr="00302CFD">
        <w:t xml:space="preserve"> </w:t>
      </w:r>
      <w:r w:rsidR="00111AF6" w:rsidRPr="00302CFD">
        <w:t>(youth and adult)</w:t>
      </w:r>
    </w:p>
    <w:p w14:paraId="46AE47F2" w14:textId="794C340F" w:rsidR="00B13361" w:rsidRDefault="00EE12A5" w:rsidP="00C74073">
      <w:pPr>
        <w:pStyle w:val="List"/>
      </w:pPr>
      <w:r>
        <w:t>1</w:t>
      </w:r>
      <w:r w:rsidR="00A85A07">
        <w:t>9</w:t>
      </w:r>
      <w:r>
        <w:t>a.</w:t>
      </w:r>
      <w:r w:rsidR="00C74073">
        <w:tab/>
      </w:r>
      <w:r w:rsidR="00B13361">
        <w:t>Please briefly describe the specific problem(s) and how they were chosen as priorities.</w:t>
      </w:r>
      <w:r w:rsidR="00C74073">
        <w:t xml:space="preserve"> </w:t>
      </w:r>
      <w:r w:rsidR="00B13361">
        <w:t xml:space="preserve">[Maximum of </w:t>
      </w:r>
      <w:r w:rsidR="001820F3">
        <w:t xml:space="preserve">100 </w:t>
      </w:r>
      <w:r w:rsidR="00B13361">
        <w:t xml:space="preserve">words]: </w:t>
      </w:r>
    </w:p>
    <w:p w14:paraId="4B3047B3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868D2EE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340373D" w14:textId="77777777" w:rsidR="00E01E81" w:rsidRDefault="00E01E81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5D553AC3" w14:textId="00742424" w:rsidR="005B4511" w:rsidRPr="00302CFD" w:rsidRDefault="00302CFD" w:rsidP="00506121">
      <w:pPr>
        <w:pStyle w:val="ListBullet"/>
      </w:pPr>
      <w:r w:rsidRPr="00302CFD">
        <w:t xml:space="preserve">20. </w:t>
      </w:r>
      <w:r w:rsidR="009C2988" w:rsidRPr="00302CFD">
        <w:t xml:space="preserve">Treatment </w:t>
      </w:r>
      <w:r w:rsidR="00E01E81" w:rsidRPr="00302CFD">
        <w:t>c</w:t>
      </w:r>
      <w:r w:rsidR="009C2988" w:rsidRPr="00302CFD">
        <w:t>ourts</w:t>
      </w:r>
      <w:r w:rsidR="00E01E81" w:rsidRPr="00302CFD">
        <w:t>,</w:t>
      </w:r>
      <w:r w:rsidR="00911D20" w:rsidRPr="00302CFD">
        <w:t xml:space="preserve"> including </w:t>
      </w:r>
      <w:r w:rsidR="00E01E81" w:rsidRPr="00302CFD">
        <w:t>h</w:t>
      </w:r>
      <w:r w:rsidR="00911D20" w:rsidRPr="00302CFD">
        <w:t>ealin</w:t>
      </w:r>
      <w:r w:rsidR="00DD1148" w:rsidRPr="00302CFD">
        <w:t>g</w:t>
      </w:r>
      <w:r w:rsidR="00911D20" w:rsidRPr="00302CFD">
        <w:t xml:space="preserve"> to </w:t>
      </w:r>
      <w:r w:rsidR="00E01E81" w:rsidRPr="00302CFD">
        <w:t>w</w:t>
      </w:r>
      <w:r w:rsidR="00911D20" w:rsidRPr="00302CFD">
        <w:t xml:space="preserve">ellness </w:t>
      </w:r>
      <w:r w:rsidR="00E01E81" w:rsidRPr="00302CFD">
        <w:t>c</w:t>
      </w:r>
      <w:r w:rsidR="00911D20" w:rsidRPr="00302CFD">
        <w:t xml:space="preserve">ourts, DUI </w:t>
      </w:r>
      <w:r w:rsidR="00E01E81" w:rsidRPr="00302CFD">
        <w:t>c</w:t>
      </w:r>
      <w:r w:rsidR="00911D20" w:rsidRPr="00302CFD">
        <w:t>ourts, etc</w:t>
      </w:r>
      <w:r w:rsidR="00DD1148" w:rsidRPr="00302CFD">
        <w:t>.</w:t>
      </w:r>
      <w:r w:rsidR="009C2988" w:rsidRPr="00302CFD">
        <w:t xml:space="preserve"> (</w:t>
      </w:r>
      <w:r w:rsidR="00E01E81" w:rsidRPr="00302CFD">
        <w:t>a</w:t>
      </w:r>
      <w:r w:rsidR="005F7B55" w:rsidRPr="00302CFD">
        <w:t>dult</w:t>
      </w:r>
      <w:r w:rsidR="009C2988" w:rsidRPr="00302CFD">
        <w:t xml:space="preserve">, </w:t>
      </w:r>
      <w:r w:rsidR="00111AF6" w:rsidRPr="00302CFD">
        <w:t>youth</w:t>
      </w:r>
      <w:r w:rsidR="009C2988" w:rsidRPr="00302CFD">
        <w:t xml:space="preserve">, or </w:t>
      </w:r>
      <w:r w:rsidR="00925E25" w:rsidRPr="00302CFD">
        <w:t>f</w:t>
      </w:r>
      <w:r w:rsidR="009C2988" w:rsidRPr="00302CFD">
        <w:t>amily)</w:t>
      </w:r>
    </w:p>
    <w:p w14:paraId="73E4E80D" w14:textId="4E583E8B" w:rsidR="005B4511" w:rsidRDefault="00A85A07" w:rsidP="00302CFD">
      <w:pPr>
        <w:pStyle w:val="List"/>
      </w:pPr>
      <w:r>
        <w:t>20</w:t>
      </w:r>
      <w:r w:rsidR="00EE12A5">
        <w:t>a.</w:t>
      </w:r>
      <w:r w:rsidR="00C74073">
        <w:tab/>
      </w:r>
      <w:r w:rsidR="00925E25">
        <w:t>Please briefly describe the specific problem(s) and how they were chosen as priorities.</w:t>
      </w:r>
      <w:r w:rsidR="00C74073">
        <w:t xml:space="preserve"> </w:t>
      </w:r>
      <w:r w:rsidR="00925E25">
        <w:t xml:space="preserve">[Maximum of 100 words]: </w:t>
      </w:r>
    </w:p>
    <w:p w14:paraId="2048A013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5232B0A8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64E060B0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4F24F1BB" w14:textId="6536A2BF" w:rsidR="003B089E" w:rsidRPr="00302CFD" w:rsidRDefault="00302CFD" w:rsidP="00506121">
      <w:pPr>
        <w:pStyle w:val="ListBullet"/>
      </w:pPr>
      <w:r w:rsidRPr="00506121">
        <w:t xml:space="preserve">21. </w:t>
      </w:r>
      <w:r w:rsidR="003B089E" w:rsidRPr="00302CFD">
        <w:t xml:space="preserve">Comprehensive justice system-wide strategic planning including all aspects </w:t>
      </w:r>
      <w:r w:rsidR="008E19D2" w:rsidRPr="00302CFD">
        <w:t>o</w:t>
      </w:r>
      <w:r w:rsidR="003B089E" w:rsidRPr="00302CFD">
        <w:t xml:space="preserve">f the </w:t>
      </w:r>
      <w:r w:rsidR="00585B72" w:rsidRPr="00302CFD">
        <w:t>T</w:t>
      </w:r>
      <w:r w:rsidR="003B089E" w:rsidRPr="00302CFD">
        <w:t xml:space="preserve">ribal justice </w:t>
      </w:r>
      <w:r w:rsidR="006626AA" w:rsidRPr="00302CFD">
        <w:t>system</w:t>
      </w:r>
      <w:r w:rsidR="003B089E" w:rsidRPr="00302CFD">
        <w:t xml:space="preserve"> </w:t>
      </w:r>
    </w:p>
    <w:p w14:paraId="575A66DA" w14:textId="41B8E9F2" w:rsidR="003B089E" w:rsidRDefault="003E2105" w:rsidP="00C74073">
      <w:pPr>
        <w:pStyle w:val="List"/>
      </w:pPr>
      <w:r>
        <w:lastRenderedPageBreak/>
        <w:t>2</w:t>
      </w:r>
      <w:r w:rsidR="00A85A07">
        <w:t>1</w:t>
      </w:r>
      <w:r>
        <w:t>a.</w:t>
      </w:r>
      <w:r w:rsidR="00C74073">
        <w:tab/>
      </w:r>
      <w:r w:rsidR="003B089E">
        <w:t>Please briefly describe the specific problem(s) and how they were chosen as priorities.</w:t>
      </w:r>
      <w:r w:rsidR="00C74073">
        <w:t xml:space="preserve"> </w:t>
      </w:r>
      <w:r w:rsidR="003B089E">
        <w:t xml:space="preserve">[Maximum of </w:t>
      </w:r>
      <w:r w:rsidR="001820F3">
        <w:t xml:space="preserve">100 </w:t>
      </w:r>
      <w:r w:rsidR="003B089E">
        <w:t xml:space="preserve">words]: </w:t>
      </w:r>
    </w:p>
    <w:p w14:paraId="41BC599C" w14:textId="77777777" w:rsidR="004776E2" w:rsidRDefault="004776E2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05EA3253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076F34BC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5DB25F5" w14:textId="525CD30E" w:rsidR="006568DF" w:rsidRPr="00302CFD" w:rsidRDefault="00302CFD" w:rsidP="00506121">
      <w:pPr>
        <w:pStyle w:val="ListBullet"/>
      </w:pPr>
      <w:r w:rsidRPr="00506121">
        <w:t xml:space="preserve">22. </w:t>
      </w:r>
      <w:r w:rsidR="003B089E" w:rsidRPr="00302CFD">
        <w:t>Other</w:t>
      </w:r>
    </w:p>
    <w:p w14:paraId="1648CB0A" w14:textId="3799E479" w:rsidR="00B13361" w:rsidRDefault="003E2105" w:rsidP="00C74073">
      <w:pPr>
        <w:pStyle w:val="List"/>
      </w:pPr>
      <w:r>
        <w:t>2</w:t>
      </w:r>
      <w:r w:rsidR="00A85A07">
        <w:t>2</w:t>
      </w:r>
      <w:r>
        <w:t>a.</w:t>
      </w:r>
      <w:r w:rsidR="00C74073">
        <w:tab/>
      </w:r>
      <w:r w:rsidR="00B13361">
        <w:t>Please briefly describe the specific problem(s) and how they were chosen as priorities.</w:t>
      </w:r>
      <w:r w:rsidR="00C74073">
        <w:t xml:space="preserve"> </w:t>
      </w:r>
      <w:r w:rsidR="00B13361">
        <w:t xml:space="preserve">[Maximum of </w:t>
      </w:r>
      <w:r w:rsidR="001820F3">
        <w:t xml:space="preserve">100 </w:t>
      </w:r>
      <w:r w:rsidR="00B13361">
        <w:t xml:space="preserve">words]: </w:t>
      </w:r>
    </w:p>
    <w:p w14:paraId="4903ABBB" w14:textId="1BC19DB0" w:rsidR="006568DF" w:rsidRDefault="006568DF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226994C3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p w14:paraId="1A252FD1" w14:textId="77777777" w:rsidR="00C74073" w:rsidRDefault="00C74073" w:rsidP="00C7407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</w:p>
    <w:sectPr w:rsidR="00C74073" w:rsidSect="00A1490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639B" w14:textId="77777777" w:rsidR="00AF7B64" w:rsidRDefault="00AF7B64" w:rsidP="000003A0">
      <w:r>
        <w:separator/>
      </w:r>
    </w:p>
  </w:endnote>
  <w:endnote w:type="continuationSeparator" w:id="0">
    <w:p w14:paraId="4EC86141" w14:textId="77777777" w:rsidR="00AF7B64" w:rsidRDefault="00AF7B64" w:rsidP="000003A0">
      <w:r>
        <w:continuationSeparator/>
      </w:r>
    </w:p>
  </w:endnote>
  <w:endnote w:type="continuationNotice" w:id="1">
    <w:p w14:paraId="79DE9315" w14:textId="77777777" w:rsidR="00AF7B64" w:rsidRDefault="00AF7B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0123" w14:textId="05177225" w:rsidR="00D105F6" w:rsidRDefault="00D105F6" w:rsidP="007A2039">
    <w:pPr>
      <w:pStyle w:val="Footer"/>
      <w:spacing w:after="0"/>
      <w:jc w:val="right"/>
    </w:pPr>
    <w:r>
      <w:t xml:space="preserve">FY </w:t>
    </w:r>
    <w:r w:rsidR="00B37584">
      <w:t>202</w:t>
    </w:r>
    <w:r w:rsidR="009F5C01">
      <w:t>6</w:t>
    </w:r>
  </w:p>
  <w:p w14:paraId="02B27C74" w14:textId="63B48786" w:rsidR="007A2039" w:rsidRDefault="007A2039" w:rsidP="000B1612">
    <w:pPr>
      <w:pStyle w:val="Foot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50083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0C10A" w14:textId="77777777" w:rsidR="00AF7B64" w:rsidRDefault="00AF7B64" w:rsidP="000003A0">
      <w:r>
        <w:separator/>
      </w:r>
    </w:p>
  </w:footnote>
  <w:footnote w:type="continuationSeparator" w:id="0">
    <w:p w14:paraId="75502CF9" w14:textId="77777777" w:rsidR="00AF7B64" w:rsidRDefault="00AF7B64" w:rsidP="000003A0">
      <w:r>
        <w:continuationSeparator/>
      </w:r>
    </w:p>
  </w:footnote>
  <w:footnote w:type="continuationNotice" w:id="1">
    <w:p w14:paraId="12CA7798" w14:textId="77777777" w:rsidR="00AF7B64" w:rsidRDefault="00AF7B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6E74" w14:textId="5C41C92F" w:rsidR="00407D0D" w:rsidRPr="00407D0D" w:rsidRDefault="00407D0D" w:rsidP="00407D0D">
    <w:pPr>
      <w:pStyle w:val="Header"/>
      <w:tabs>
        <w:tab w:val="clear" w:pos="46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26E68E7A"/>
    <w:lvl w:ilvl="0">
      <w:start w:val="1"/>
      <w:numFmt w:val="lowerRoman"/>
      <w:pStyle w:val="ListNumber3"/>
      <w:lvlText w:val="%1."/>
      <w:lvlJc w:val="left"/>
      <w:pPr>
        <w:ind w:left="1080" w:hanging="360"/>
      </w:pPr>
      <w:rPr>
        <w:rFonts w:hint="default"/>
        <w:b w:val="0"/>
      </w:rPr>
    </w:lvl>
  </w:abstractNum>
  <w:abstractNum w:abstractNumId="1" w15:restartNumberingAfterBreak="0">
    <w:nsid w:val="01EE3A80"/>
    <w:multiLevelType w:val="multilevel"/>
    <w:tmpl w:val="0F00CF40"/>
    <w:lvl w:ilvl="0">
      <w:start w:val="1"/>
      <w:numFmt w:val="bullet"/>
      <w:pStyle w:val="Sidebar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̵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04CA6369"/>
    <w:multiLevelType w:val="multilevel"/>
    <w:tmpl w:val="91E0D81E"/>
    <w:lvl w:ilvl="0">
      <w:start w:val="1"/>
      <w:numFmt w:val="decimal"/>
      <w:pStyle w:val="SidebarListNumbers"/>
      <w:lvlText w:val="%1."/>
      <w:lvlJc w:val="left"/>
      <w:pPr>
        <w:ind w:left="360" w:hanging="360"/>
      </w:pPr>
      <w:rPr>
        <w:rFonts w:ascii="Cambria" w:hAnsi="Cambria" w:hint="default"/>
        <w:color w:val="1F497D" w:themeColor="text2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</w:abstractNum>
  <w:abstractNum w:abstractNumId="3" w15:restartNumberingAfterBreak="0">
    <w:nsid w:val="0D9C4D96"/>
    <w:multiLevelType w:val="multilevel"/>
    <w:tmpl w:val="0128D870"/>
    <w:lvl w:ilvl="0">
      <w:start w:val="1"/>
      <w:numFmt w:val="decimal"/>
      <w:pStyle w:val="Table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08579A4"/>
    <w:multiLevelType w:val="multilevel"/>
    <w:tmpl w:val="2F2065B6"/>
    <w:styleLink w:val="ListNumber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E662B6"/>
    <w:multiLevelType w:val="multilevel"/>
    <w:tmpl w:val="47F05912"/>
    <w:lvl w:ilvl="0">
      <w:start w:val="1"/>
      <w:numFmt w:val="bullet"/>
      <w:pStyle w:val="ListBullet"/>
      <w:lvlText w:val="□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32"/>
        <w:szCs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̵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6" w15:restartNumberingAfterBreak="0">
    <w:nsid w:val="29F6737A"/>
    <w:multiLevelType w:val="hybridMultilevel"/>
    <w:tmpl w:val="D79613D8"/>
    <w:lvl w:ilvl="0" w:tplc="551A3BB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B24370"/>
    <w:multiLevelType w:val="multilevel"/>
    <w:tmpl w:val="A614EED6"/>
    <w:lvl w:ilvl="0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A7065C4"/>
    <w:multiLevelType w:val="multilevel"/>
    <w:tmpl w:val="E7B0CB1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4B19420A"/>
    <w:multiLevelType w:val="multilevel"/>
    <w:tmpl w:val="1730141C"/>
    <w:lvl w:ilvl="0">
      <w:start w:val="1"/>
      <w:numFmt w:val="decimal"/>
      <w:pStyle w:val="SidebarListNumber"/>
      <w:lvlText w:val="%1."/>
      <w:lvlJc w:val="left"/>
      <w:pPr>
        <w:ind w:left="720" w:hanging="360"/>
      </w:pPr>
      <w:rPr>
        <w:rFonts w:ascii="Cambria" w:hAnsi="Cambria" w:hint="default"/>
        <w:color w:val="1F497D" w:themeColor="text2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2">
      <w:start w:val="1"/>
      <w:numFmt w:val="lowerRoman"/>
      <w:lvlText w:val="%3."/>
      <w:lvlJc w:val="left"/>
      <w:pPr>
        <w:ind w:left="144" w:firstLine="936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</w:abstractNum>
  <w:abstractNum w:abstractNumId="10" w15:restartNumberingAfterBreak="0">
    <w:nsid w:val="642363E5"/>
    <w:multiLevelType w:val="hybridMultilevel"/>
    <w:tmpl w:val="10B2C2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013A1F"/>
    <w:multiLevelType w:val="multilevel"/>
    <w:tmpl w:val="A4969620"/>
    <w:styleLink w:val="List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̵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̵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AE620E8"/>
    <w:multiLevelType w:val="multilevel"/>
    <w:tmpl w:val="645EFF4A"/>
    <w:lvl w:ilvl="0">
      <w:start w:val="3"/>
      <w:numFmt w:val="decimal"/>
      <w:pStyle w:val="ListNumber2"/>
      <w:lvlText w:val="□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̵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num w:numId="1" w16cid:durableId="1477448725">
    <w:abstractNumId w:val="6"/>
  </w:num>
  <w:num w:numId="2" w16cid:durableId="1343900276">
    <w:abstractNumId w:val="11"/>
  </w:num>
  <w:num w:numId="3" w16cid:durableId="268662048">
    <w:abstractNumId w:val="12"/>
  </w:num>
  <w:num w:numId="4" w16cid:durableId="1751999453">
    <w:abstractNumId w:val="0"/>
  </w:num>
  <w:num w:numId="5" w16cid:durableId="1941528356">
    <w:abstractNumId w:val="4"/>
  </w:num>
  <w:num w:numId="6" w16cid:durableId="2103213586">
    <w:abstractNumId w:val="5"/>
  </w:num>
  <w:num w:numId="7" w16cid:durableId="1962881728">
    <w:abstractNumId w:val="8"/>
  </w:num>
  <w:num w:numId="8" w16cid:durableId="221450247">
    <w:abstractNumId w:val="1"/>
  </w:num>
  <w:num w:numId="9" w16cid:durableId="567151756">
    <w:abstractNumId w:val="9"/>
  </w:num>
  <w:num w:numId="10" w16cid:durableId="1595475722">
    <w:abstractNumId w:val="2"/>
  </w:num>
  <w:num w:numId="11" w16cid:durableId="1431968981">
    <w:abstractNumId w:val="7"/>
  </w:num>
  <w:num w:numId="12" w16cid:durableId="224607348">
    <w:abstractNumId w:val="3"/>
  </w:num>
  <w:num w:numId="13" w16cid:durableId="843202000">
    <w:abstractNumId w:val="8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226726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56A"/>
    <w:rsid w:val="000003A0"/>
    <w:rsid w:val="00030FCC"/>
    <w:rsid w:val="00032DAE"/>
    <w:rsid w:val="0003786B"/>
    <w:rsid w:val="00051DB3"/>
    <w:rsid w:val="0005224A"/>
    <w:rsid w:val="000646DE"/>
    <w:rsid w:val="0008135A"/>
    <w:rsid w:val="000A478C"/>
    <w:rsid w:val="000A76C7"/>
    <w:rsid w:val="000B1612"/>
    <w:rsid w:val="000B1E63"/>
    <w:rsid w:val="000B6C1A"/>
    <w:rsid w:val="000C597D"/>
    <w:rsid w:val="000E0AE6"/>
    <w:rsid w:val="000F2E95"/>
    <w:rsid w:val="000F5D11"/>
    <w:rsid w:val="00104316"/>
    <w:rsid w:val="00111AF6"/>
    <w:rsid w:val="0012027E"/>
    <w:rsid w:val="0012098C"/>
    <w:rsid w:val="00134130"/>
    <w:rsid w:val="00145D8D"/>
    <w:rsid w:val="001641EC"/>
    <w:rsid w:val="00176A64"/>
    <w:rsid w:val="001820F3"/>
    <w:rsid w:val="001821A6"/>
    <w:rsid w:val="00184CB2"/>
    <w:rsid w:val="00185149"/>
    <w:rsid w:val="001856FD"/>
    <w:rsid w:val="001950E5"/>
    <w:rsid w:val="001962C9"/>
    <w:rsid w:val="001A03C7"/>
    <w:rsid w:val="001A3BD2"/>
    <w:rsid w:val="001B1FEB"/>
    <w:rsid w:val="001B4C40"/>
    <w:rsid w:val="001C55D3"/>
    <w:rsid w:val="001C7249"/>
    <w:rsid w:val="001D18FF"/>
    <w:rsid w:val="001D1E46"/>
    <w:rsid w:val="001F0C3C"/>
    <w:rsid w:val="001F0EF4"/>
    <w:rsid w:val="002042A3"/>
    <w:rsid w:val="00206D99"/>
    <w:rsid w:val="00210203"/>
    <w:rsid w:val="00221C9E"/>
    <w:rsid w:val="002254A7"/>
    <w:rsid w:val="00230CA3"/>
    <w:rsid w:val="00233D9A"/>
    <w:rsid w:val="0023616B"/>
    <w:rsid w:val="00241A02"/>
    <w:rsid w:val="00244093"/>
    <w:rsid w:val="00244D0D"/>
    <w:rsid w:val="002477BD"/>
    <w:rsid w:val="00250758"/>
    <w:rsid w:val="00253DC6"/>
    <w:rsid w:val="0026536B"/>
    <w:rsid w:val="00270637"/>
    <w:rsid w:val="002723D4"/>
    <w:rsid w:val="00282E3F"/>
    <w:rsid w:val="00290326"/>
    <w:rsid w:val="002A1810"/>
    <w:rsid w:val="002A1D4F"/>
    <w:rsid w:val="002A576B"/>
    <w:rsid w:val="002B738F"/>
    <w:rsid w:val="002C17AB"/>
    <w:rsid w:val="002C2C48"/>
    <w:rsid w:val="002C4DDD"/>
    <w:rsid w:val="002C72F9"/>
    <w:rsid w:val="002D1579"/>
    <w:rsid w:val="002D268A"/>
    <w:rsid w:val="002D2A4C"/>
    <w:rsid w:val="002E5EBF"/>
    <w:rsid w:val="002E7482"/>
    <w:rsid w:val="002E7F32"/>
    <w:rsid w:val="002F152A"/>
    <w:rsid w:val="0030076B"/>
    <w:rsid w:val="00302546"/>
    <w:rsid w:val="00302CFD"/>
    <w:rsid w:val="00306E14"/>
    <w:rsid w:val="00310F95"/>
    <w:rsid w:val="0031228B"/>
    <w:rsid w:val="003243C9"/>
    <w:rsid w:val="003366A1"/>
    <w:rsid w:val="00337723"/>
    <w:rsid w:val="0033BE45"/>
    <w:rsid w:val="00350A75"/>
    <w:rsid w:val="0036748E"/>
    <w:rsid w:val="00384FA7"/>
    <w:rsid w:val="003901D5"/>
    <w:rsid w:val="0039665F"/>
    <w:rsid w:val="003A2798"/>
    <w:rsid w:val="003B089E"/>
    <w:rsid w:val="003C12B7"/>
    <w:rsid w:val="003D4A4B"/>
    <w:rsid w:val="003D4C34"/>
    <w:rsid w:val="003D5CD6"/>
    <w:rsid w:val="003D70A2"/>
    <w:rsid w:val="003E08F1"/>
    <w:rsid w:val="003E0C6F"/>
    <w:rsid w:val="003E0F17"/>
    <w:rsid w:val="003E203E"/>
    <w:rsid w:val="003E2105"/>
    <w:rsid w:val="00406596"/>
    <w:rsid w:val="00407069"/>
    <w:rsid w:val="00407D0D"/>
    <w:rsid w:val="0041034D"/>
    <w:rsid w:val="00411770"/>
    <w:rsid w:val="00412956"/>
    <w:rsid w:val="00414CBF"/>
    <w:rsid w:val="00415077"/>
    <w:rsid w:val="00421BE4"/>
    <w:rsid w:val="0043113A"/>
    <w:rsid w:val="004348E1"/>
    <w:rsid w:val="0044581B"/>
    <w:rsid w:val="00445A5E"/>
    <w:rsid w:val="00446D8C"/>
    <w:rsid w:val="00456EE3"/>
    <w:rsid w:val="0046795B"/>
    <w:rsid w:val="004740CB"/>
    <w:rsid w:val="004776E2"/>
    <w:rsid w:val="00481728"/>
    <w:rsid w:val="00491C48"/>
    <w:rsid w:val="00496A02"/>
    <w:rsid w:val="004975AA"/>
    <w:rsid w:val="004A14FE"/>
    <w:rsid w:val="004B10D5"/>
    <w:rsid w:val="004B1371"/>
    <w:rsid w:val="004B1E24"/>
    <w:rsid w:val="004B5309"/>
    <w:rsid w:val="004B7007"/>
    <w:rsid w:val="004C78A7"/>
    <w:rsid w:val="004D2410"/>
    <w:rsid w:val="004D7AF3"/>
    <w:rsid w:val="004F317C"/>
    <w:rsid w:val="004F3468"/>
    <w:rsid w:val="004F5032"/>
    <w:rsid w:val="00504E1E"/>
    <w:rsid w:val="00506121"/>
    <w:rsid w:val="00520C4C"/>
    <w:rsid w:val="00525579"/>
    <w:rsid w:val="00525CF5"/>
    <w:rsid w:val="00532CF1"/>
    <w:rsid w:val="0055135C"/>
    <w:rsid w:val="0055156A"/>
    <w:rsid w:val="00555F83"/>
    <w:rsid w:val="00565C67"/>
    <w:rsid w:val="00575C6D"/>
    <w:rsid w:val="00582A49"/>
    <w:rsid w:val="00585B72"/>
    <w:rsid w:val="005A0CA8"/>
    <w:rsid w:val="005A71F2"/>
    <w:rsid w:val="005A7DE7"/>
    <w:rsid w:val="005B4511"/>
    <w:rsid w:val="005B4F72"/>
    <w:rsid w:val="005B5F2E"/>
    <w:rsid w:val="005B6AF7"/>
    <w:rsid w:val="005C3992"/>
    <w:rsid w:val="005C4FC4"/>
    <w:rsid w:val="005C5B1D"/>
    <w:rsid w:val="005C6CF9"/>
    <w:rsid w:val="005C7BFF"/>
    <w:rsid w:val="005D15BA"/>
    <w:rsid w:val="005D1F0C"/>
    <w:rsid w:val="005E009B"/>
    <w:rsid w:val="005E0D9E"/>
    <w:rsid w:val="005E39AF"/>
    <w:rsid w:val="005E41F8"/>
    <w:rsid w:val="005F7B55"/>
    <w:rsid w:val="00613EAA"/>
    <w:rsid w:val="006210FB"/>
    <w:rsid w:val="006229F0"/>
    <w:rsid w:val="00626C68"/>
    <w:rsid w:val="006357D0"/>
    <w:rsid w:val="00635F5E"/>
    <w:rsid w:val="00644F14"/>
    <w:rsid w:val="00646BFA"/>
    <w:rsid w:val="006518EF"/>
    <w:rsid w:val="006568DF"/>
    <w:rsid w:val="006626AA"/>
    <w:rsid w:val="00677880"/>
    <w:rsid w:val="0069088A"/>
    <w:rsid w:val="00692CAB"/>
    <w:rsid w:val="006A10CB"/>
    <w:rsid w:val="006A372A"/>
    <w:rsid w:val="006A6457"/>
    <w:rsid w:val="006B3B74"/>
    <w:rsid w:val="006B7B30"/>
    <w:rsid w:val="006C04C7"/>
    <w:rsid w:val="006C1A34"/>
    <w:rsid w:val="006C316C"/>
    <w:rsid w:val="006C3C2C"/>
    <w:rsid w:val="006D3245"/>
    <w:rsid w:val="006E7449"/>
    <w:rsid w:val="006F454B"/>
    <w:rsid w:val="00700B72"/>
    <w:rsid w:val="00701ADD"/>
    <w:rsid w:val="00701E35"/>
    <w:rsid w:val="007056B1"/>
    <w:rsid w:val="007167A2"/>
    <w:rsid w:val="0073229F"/>
    <w:rsid w:val="00732C2A"/>
    <w:rsid w:val="00746A02"/>
    <w:rsid w:val="0076118E"/>
    <w:rsid w:val="007627E1"/>
    <w:rsid w:val="007755E2"/>
    <w:rsid w:val="00776DD8"/>
    <w:rsid w:val="0077714E"/>
    <w:rsid w:val="00777FE4"/>
    <w:rsid w:val="00783DAB"/>
    <w:rsid w:val="00792B0B"/>
    <w:rsid w:val="00794B89"/>
    <w:rsid w:val="00795596"/>
    <w:rsid w:val="007A2039"/>
    <w:rsid w:val="007A229E"/>
    <w:rsid w:val="007B2EBB"/>
    <w:rsid w:val="007B3FF3"/>
    <w:rsid w:val="007B525A"/>
    <w:rsid w:val="007D0F5D"/>
    <w:rsid w:val="007E5824"/>
    <w:rsid w:val="008031B6"/>
    <w:rsid w:val="00807645"/>
    <w:rsid w:val="008103AA"/>
    <w:rsid w:val="00823717"/>
    <w:rsid w:val="00823DF5"/>
    <w:rsid w:val="0083244E"/>
    <w:rsid w:val="0083659C"/>
    <w:rsid w:val="008412D7"/>
    <w:rsid w:val="00855C5E"/>
    <w:rsid w:val="008628B4"/>
    <w:rsid w:val="0087034E"/>
    <w:rsid w:val="00870FE0"/>
    <w:rsid w:val="008814E8"/>
    <w:rsid w:val="00886092"/>
    <w:rsid w:val="00891BEF"/>
    <w:rsid w:val="00891BFB"/>
    <w:rsid w:val="00895C52"/>
    <w:rsid w:val="008A01E5"/>
    <w:rsid w:val="008A409F"/>
    <w:rsid w:val="008B50F1"/>
    <w:rsid w:val="008C14EC"/>
    <w:rsid w:val="008D5E92"/>
    <w:rsid w:val="008D7E9D"/>
    <w:rsid w:val="008E19D2"/>
    <w:rsid w:val="008F67B6"/>
    <w:rsid w:val="009025A3"/>
    <w:rsid w:val="00911D20"/>
    <w:rsid w:val="0091352C"/>
    <w:rsid w:val="00914C51"/>
    <w:rsid w:val="0092375C"/>
    <w:rsid w:val="00925E25"/>
    <w:rsid w:val="00927176"/>
    <w:rsid w:val="00930441"/>
    <w:rsid w:val="00931987"/>
    <w:rsid w:val="00950864"/>
    <w:rsid w:val="00951694"/>
    <w:rsid w:val="009766D5"/>
    <w:rsid w:val="00980AF4"/>
    <w:rsid w:val="00983879"/>
    <w:rsid w:val="009854A0"/>
    <w:rsid w:val="00987FDB"/>
    <w:rsid w:val="00997876"/>
    <w:rsid w:val="009A15D2"/>
    <w:rsid w:val="009A29BA"/>
    <w:rsid w:val="009A5200"/>
    <w:rsid w:val="009B4C91"/>
    <w:rsid w:val="009B598D"/>
    <w:rsid w:val="009C2988"/>
    <w:rsid w:val="009C746B"/>
    <w:rsid w:val="009D01B4"/>
    <w:rsid w:val="009D0934"/>
    <w:rsid w:val="009D69FE"/>
    <w:rsid w:val="009E4719"/>
    <w:rsid w:val="009E53D0"/>
    <w:rsid w:val="009F49E0"/>
    <w:rsid w:val="009F5496"/>
    <w:rsid w:val="009F5C01"/>
    <w:rsid w:val="00A068A1"/>
    <w:rsid w:val="00A114DB"/>
    <w:rsid w:val="00A13452"/>
    <w:rsid w:val="00A14907"/>
    <w:rsid w:val="00A27916"/>
    <w:rsid w:val="00A62727"/>
    <w:rsid w:val="00A67938"/>
    <w:rsid w:val="00A67FB9"/>
    <w:rsid w:val="00A70A58"/>
    <w:rsid w:val="00A72C1A"/>
    <w:rsid w:val="00A8265A"/>
    <w:rsid w:val="00A82B04"/>
    <w:rsid w:val="00A85A07"/>
    <w:rsid w:val="00AA5F38"/>
    <w:rsid w:val="00AA64E7"/>
    <w:rsid w:val="00AA7B73"/>
    <w:rsid w:val="00AB141C"/>
    <w:rsid w:val="00AB1D83"/>
    <w:rsid w:val="00AB689A"/>
    <w:rsid w:val="00AB7F61"/>
    <w:rsid w:val="00AC6DDC"/>
    <w:rsid w:val="00AC7EA2"/>
    <w:rsid w:val="00AD2B08"/>
    <w:rsid w:val="00AD2C2F"/>
    <w:rsid w:val="00AD59CC"/>
    <w:rsid w:val="00AF20F7"/>
    <w:rsid w:val="00AF42A8"/>
    <w:rsid w:val="00AF5EAC"/>
    <w:rsid w:val="00AF7B64"/>
    <w:rsid w:val="00B13361"/>
    <w:rsid w:val="00B152F4"/>
    <w:rsid w:val="00B153D7"/>
    <w:rsid w:val="00B165E7"/>
    <w:rsid w:val="00B165F7"/>
    <w:rsid w:val="00B22A03"/>
    <w:rsid w:val="00B2349A"/>
    <w:rsid w:val="00B23BFF"/>
    <w:rsid w:val="00B262EF"/>
    <w:rsid w:val="00B37584"/>
    <w:rsid w:val="00B408F8"/>
    <w:rsid w:val="00B4319F"/>
    <w:rsid w:val="00B47355"/>
    <w:rsid w:val="00B545E6"/>
    <w:rsid w:val="00B57BCE"/>
    <w:rsid w:val="00B639A7"/>
    <w:rsid w:val="00B71FCD"/>
    <w:rsid w:val="00B75024"/>
    <w:rsid w:val="00B7617F"/>
    <w:rsid w:val="00B85DC0"/>
    <w:rsid w:val="00B863E5"/>
    <w:rsid w:val="00B93E8D"/>
    <w:rsid w:val="00B96E65"/>
    <w:rsid w:val="00BA7811"/>
    <w:rsid w:val="00BB21B3"/>
    <w:rsid w:val="00BB4363"/>
    <w:rsid w:val="00BD6E3B"/>
    <w:rsid w:val="00BE29D4"/>
    <w:rsid w:val="00BE5BF4"/>
    <w:rsid w:val="00BE6DCF"/>
    <w:rsid w:val="00BF1E9F"/>
    <w:rsid w:val="00C03843"/>
    <w:rsid w:val="00C12884"/>
    <w:rsid w:val="00C15194"/>
    <w:rsid w:val="00C15C74"/>
    <w:rsid w:val="00C17EAD"/>
    <w:rsid w:val="00C33503"/>
    <w:rsid w:val="00C44B08"/>
    <w:rsid w:val="00C46F56"/>
    <w:rsid w:val="00C52A97"/>
    <w:rsid w:val="00C5338E"/>
    <w:rsid w:val="00C676F7"/>
    <w:rsid w:val="00C74073"/>
    <w:rsid w:val="00C74723"/>
    <w:rsid w:val="00C8078B"/>
    <w:rsid w:val="00C847F0"/>
    <w:rsid w:val="00C94B0E"/>
    <w:rsid w:val="00CA00E2"/>
    <w:rsid w:val="00CA26A1"/>
    <w:rsid w:val="00CC39CB"/>
    <w:rsid w:val="00CC3D27"/>
    <w:rsid w:val="00CD6FC3"/>
    <w:rsid w:val="00CD72E1"/>
    <w:rsid w:val="00CE5A70"/>
    <w:rsid w:val="00CF06C9"/>
    <w:rsid w:val="00CF369D"/>
    <w:rsid w:val="00CF43C9"/>
    <w:rsid w:val="00CF5F22"/>
    <w:rsid w:val="00D018FC"/>
    <w:rsid w:val="00D03699"/>
    <w:rsid w:val="00D039BE"/>
    <w:rsid w:val="00D105F6"/>
    <w:rsid w:val="00D20146"/>
    <w:rsid w:val="00D32006"/>
    <w:rsid w:val="00D34C42"/>
    <w:rsid w:val="00D34CF0"/>
    <w:rsid w:val="00D432F2"/>
    <w:rsid w:val="00D440AE"/>
    <w:rsid w:val="00D52F9B"/>
    <w:rsid w:val="00D571E0"/>
    <w:rsid w:val="00D6556A"/>
    <w:rsid w:val="00D77CAB"/>
    <w:rsid w:val="00D83B36"/>
    <w:rsid w:val="00D83C45"/>
    <w:rsid w:val="00D84991"/>
    <w:rsid w:val="00DA2660"/>
    <w:rsid w:val="00DA31C0"/>
    <w:rsid w:val="00DB2482"/>
    <w:rsid w:val="00DB60B1"/>
    <w:rsid w:val="00DC6D87"/>
    <w:rsid w:val="00DD03BF"/>
    <w:rsid w:val="00DD1148"/>
    <w:rsid w:val="00DD320C"/>
    <w:rsid w:val="00DD6935"/>
    <w:rsid w:val="00DE0B2B"/>
    <w:rsid w:val="00DE6883"/>
    <w:rsid w:val="00DF1E03"/>
    <w:rsid w:val="00DF23FA"/>
    <w:rsid w:val="00DF2A55"/>
    <w:rsid w:val="00DF7E68"/>
    <w:rsid w:val="00E0157B"/>
    <w:rsid w:val="00E01E81"/>
    <w:rsid w:val="00E04BBB"/>
    <w:rsid w:val="00E169BE"/>
    <w:rsid w:val="00E178AB"/>
    <w:rsid w:val="00E21F57"/>
    <w:rsid w:val="00E25EF5"/>
    <w:rsid w:val="00E34153"/>
    <w:rsid w:val="00E50083"/>
    <w:rsid w:val="00E50C76"/>
    <w:rsid w:val="00E539D5"/>
    <w:rsid w:val="00E5489B"/>
    <w:rsid w:val="00E5777E"/>
    <w:rsid w:val="00E62473"/>
    <w:rsid w:val="00E72898"/>
    <w:rsid w:val="00E72E6F"/>
    <w:rsid w:val="00E73190"/>
    <w:rsid w:val="00E7470D"/>
    <w:rsid w:val="00E800B4"/>
    <w:rsid w:val="00E812AC"/>
    <w:rsid w:val="00E832E7"/>
    <w:rsid w:val="00E87BC4"/>
    <w:rsid w:val="00EC16FB"/>
    <w:rsid w:val="00EC7CB3"/>
    <w:rsid w:val="00EE12A5"/>
    <w:rsid w:val="00EE79B3"/>
    <w:rsid w:val="00EF5F3C"/>
    <w:rsid w:val="00F04290"/>
    <w:rsid w:val="00F04A19"/>
    <w:rsid w:val="00F07156"/>
    <w:rsid w:val="00F12A47"/>
    <w:rsid w:val="00F15B34"/>
    <w:rsid w:val="00F22E7B"/>
    <w:rsid w:val="00F250D6"/>
    <w:rsid w:val="00F42FE1"/>
    <w:rsid w:val="00F62633"/>
    <w:rsid w:val="00F644AE"/>
    <w:rsid w:val="00F77EE7"/>
    <w:rsid w:val="00F84AE7"/>
    <w:rsid w:val="00F852D5"/>
    <w:rsid w:val="00F97741"/>
    <w:rsid w:val="00FA0D12"/>
    <w:rsid w:val="00FA17F7"/>
    <w:rsid w:val="00FB35C1"/>
    <w:rsid w:val="00FB6CA3"/>
    <w:rsid w:val="00FC1D7A"/>
    <w:rsid w:val="00FC1F7D"/>
    <w:rsid w:val="00FD0342"/>
    <w:rsid w:val="00FD054E"/>
    <w:rsid w:val="00FD1319"/>
    <w:rsid w:val="00FD7F36"/>
    <w:rsid w:val="00FE318A"/>
    <w:rsid w:val="00FE5D5E"/>
    <w:rsid w:val="031643B1"/>
    <w:rsid w:val="05D685DD"/>
    <w:rsid w:val="0D0033DA"/>
    <w:rsid w:val="1E271CE8"/>
    <w:rsid w:val="1EE9A285"/>
    <w:rsid w:val="23B899F1"/>
    <w:rsid w:val="2459F40E"/>
    <w:rsid w:val="25C0682E"/>
    <w:rsid w:val="27997A66"/>
    <w:rsid w:val="27F026AD"/>
    <w:rsid w:val="2848A729"/>
    <w:rsid w:val="2A4AE234"/>
    <w:rsid w:val="2F7B8636"/>
    <w:rsid w:val="3374592B"/>
    <w:rsid w:val="3752C567"/>
    <w:rsid w:val="3764AF49"/>
    <w:rsid w:val="3B5ED14F"/>
    <w:rsid w:val="3DC91AAF"/>
    <w:rsid w:val="4356D3B2"/>
    <w:rsid w:val="43738671"/>
    <w:rsid w:val="45BCBC33"/>
    <w:rsid w:val="46585B0A"/>
    <w:rsid w:val="468A6376"/>
    <w:rsid w:val="4960A243"/>
    <w:rsid w:val="4C33E6CC"/>
    <w:rsid w:val="4C407A41"/>
    <w:rsid w:val="4C982260"/>
    <w:rsid w:val="4D16EA44"/>
    <w:rsid w:val="4EA56241"/>
    <w:rsid w:val="50ECF7D3"/>
    <w:rsid w:val="53C0E7E3"/>
    <w:rsid w:val="5A7DB7CD"/>
    <w:rsid w:val="67DE59EA"/>
    <w:rsid w:val="686B9571"/>
    <w:rsid w:val="6BDDABDE"/>
    <w:rsid w:val="6CFE3D7D"/>
    <w:rsid w:val="753F32ED"/>
    <w:rsid w:val="758079F5"/>
    <w:rsid w:val="786F3A17"/>
    <w:rsid w:val="7AD451E2"/>
    <w:rsid w:val="7ED79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31F92"/>
  <w15:docId w15:val="{EE32F785-9BA5-4214-8F3F-96711432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D0D"/>
    <w:pPr>
      <w:suppressAutoHyphens/>
    </w:pPr>
    <w:rPr>
      <w:rFonts w:asciiTheme="minorHAnsi" w:eastAsia="MS Mincho" w:hAnsiTheme="minorHAnsi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407D0D"/>
    <w:pPr>
      <w:outlineLvl w:val="0"/>
    </w:pPr>
  </w:style>
  <w:style w:type="paragraph" w:styleId="Heading2">
    <w:name w:val="heading 2"/>
    <w:next w:val="Normal"/>
    <w:link w:val="Heading2Char"/>
    <w:uiPriority w:val="9"/>
    <w:unhideWhenUsed/>
    <w:qFormat/>
    <w:rsid w:val="00407D0D"/>
    <w:pPr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paragraph" w:styleId="Heading3">
    <w:name w:val="heading 3"/>
    <w:next w:val="Normal"/>
    <w:link w:val="Heading3Char"/>
    <w:uiPriority w:val="9"/>
    <w:unhideWhenUsed/>
    <w:qFormat/>
    <w:rsid w:val="00407D0D"/>
    <w:pPr>
      <w:spacing w:before="240" w:after="0"/>
      <w:outlineLvl w:val="2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407D0D"/>
    <w:pPr>
      <w:spacing w:before="240" w:after="0"/>
      <w:outlineLvl w:val="3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4"/>
    </w:rPr>
  </w:style>
  <w:style w:type="paragraph" w:styleId="Heading5">
    <w:name w:val="heading 5"/>
    <w:next w:val="Normal"/>
    <w:link w:val="Heading5Char"/>
    <w:uiPriority w:val="9"/>
    <w:unhideWhenUsed/>
    <w:qFormat/>
    <w:rsid w:val="00407D0D"/>
    <w:pPr>
      <w:spacing w:before="240" w:after="0"/>
      <w:outlineLvl w:val="4"/>
    </w:pPr>
    <w:rPr>
      <w:rFonts w:asciiTheme="majorHAnsi" w:eastAsiaTheme="majorEastAsia" w:hAnsiTheme="majorHAnsi" w:cstheme="majorBidi"/>
      <w:b/>
      <w:bCs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07D0D"/>
    <w:pPr>
      <w:keepNext/>
      <w:keepLines/>
      <w:spacing w:before="240" w:after="0"/>
      <w:outlineLvl w:val="5"/>
    </w:pPr>
    <w:rPr>
      <w:rFonts w:asciiTheme="majorHAnsi" w:eastAsiaTheme="majorEastAsia" w:hAnsiTheme="majorHAnsi" w:cstheme="majorBidi"/>
      <w:iCs/>
      <w:color w:val="365F91" w:themeColor="accent1" w:themeShade="BF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D0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D0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D0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07D0D"/>
    <w:rPr>
      <w:rFonts w:ascii="Arial" w:hAnsi="Arial" w:cs="Arial"/>
      <w:i/>
      <w:iCs/>
    </w:rPr>
  </w:style>
  <w:style w:type="character" w:customStyle="1" w:styleId="BodyText3Char">
    <w:name w:val="Body Text 3 Char"/>
    <w:basedOn w:val="DefaultParagraphFont"/>
    <w:link w:val="BodyText3"/>
    <w:rsid w:val="00407D0D"/>
    <w:rPr>
      <w:rFonts w:ascii="Arial" w:eastAsia="MS Mincho" w:hAnsi="Arial" w:cs="Arial"/>
      <w:i/>
      <w:iCs/>
      <w:szCs w:val="24"/>
    </w:rPr>
  </w:style>
  <w:style w:type="paragraph" w:customStyle="1" w:styleId="Default">
    <w:name w:val="Default"/>
    <w:rsid w:val="00407D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LightGrid-Accent31">
    <w:name w:val="Light Grid - Accent 31"/>
    <w:basedOn w:val="Normal"/>
    <w:uiPriority w:val="34"/>
    <w:rsid w:val="00407D0D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407D0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07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7D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D0D"/>
    <w:rPr>
      <w:rFonts w:asciiTheme="minorHAnsi" w:eastAsia="MS Mincho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D0D"/>
    <w:rPr>
      <w:rFonts w:asciiTheme="minorHAnsi" w:eastAsia="MS Mincho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D0D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7D0D"/>
    <w:pPr>
      <w:tabs>
        <w:tab w:val="center" w:pos="4680"/>
        <w:tab w:val="right" w:pos="9360"/>
      </w:tabs>
      <w:spacing w:before="120" w:after="120"/>
    </w:pPr>
  </w:style>
  <w:style w:type="character" w:customStyle="1" w:styleId="HeaderChar">
    <w:name w:val="Header Char"/>
    <w:basedOn w:val="DefaultParagraphFont"/>
    <w:link w:val="Header"/>
    <w:uiPriority w:val="99"/>
    <w:rsid w:val="00407D0D"/>
    <w:rPr>
      <w:rFonts w:asciiTheme="minorHAnsi" w:eastAsia="MS Mincho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407D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D0D"/>
    <w:rPr>
      <w:rFonts w:asciiTheme="minorHAnsi" w:eastAsia="MS Mincho" w:hAnsiTheme="minorHAnsi"/>
      <w:szCs w:val="24"/>
    </w:rPr>
  </w:style>
  <w:style w:type="paragraph" w:customStyle="1" w:styleId="SidebarH1">
    <w:name w:val="Sidebar H1"/>
    <w:basedOn w:val="Normal"/>
    <w:qFormat/>
    <w:rsid w:val="00407D0D"/>
    <w:pPr>
      <w:spacing w:before="200" w:after="0"/>
    </w:pPr>
    <w:rPr>
      <w:rFonts w:asciiTheme="majorHAnsi" w:hAnsiTheme="majorHAnsi"/>
      <w:b/>
      <w:color w:val="1F497D" w:themeColor="text2"/>
      <w:sz w:val="24"/>
    </w:rPr>
  </w:style>
  <w:style w:type="paragraph" w:customStyle="1" w:styleId="SidebarBodyText">
    <w:name w:val="Sidebar Body Text"/>
    <w:basedOn w:val="Normal"/>
    <w:qFormat/>
    <w:rsid w:val="00407D0D"/>
    <w:pPr>
      <w:spacing w:before="200" w:after="0"/>
    </w:pPr>
    <w:rPr>
      <w:rFonts w:asciiTheme="majorHAnsi" w:hAnsiTheme="majorHAnsi"/>
      <w:color w:val="1F497D" w:themeColor="text2"/>
      <w:sz w:val="20"/>
    </w:rPr>
  </w:style>
  <w:style w:type="paragraph" w:customStyle="1" w:styleId="SidebarSource">
    <w:name w:val="Sidebar Source"/>
    <w:basedOn w:val="Normal"/>
    <w:qFormat/>
    <w:rsid w:val="00407D0D"/>
    <w:pPr>
      <w:spacing w:before="60" w:after="0"/>
    </w:pPr>
    <w:rPr>
      <w:rFonts w:asciiTheme="majorHAnsi" w:hAnsiTheme="majorHAnsi"/>
      <w:color w:val="1F497D" w:themeColor="text2"/>
      <w:sz w:val="18"/>
      <w:szCs w:val="20"/>
    </w:rPr>
  </w:style>
  <w:style w:type="paragraph" w:customStyle="1" w:styleId="Byline">
    <w:name w:val="Byline"/>
    <w:basedOn w:val="BodyText"/>
    <w:qFormat/>
    <w:rsid w:val="00407D0D"/>
  </w:style>
  <w:style w:type="paragraph" w:styleId="BodyText">
    <w:name w:val="Body Text"/>
    <w:basedOn w:val="Normal"/>
    <w:link w:val="BodyTextChar"/>
    <w:uiPriority w:val="99"/>
    <w:unhideWhenUsed/>
    <w:qFormat/>
    <w:rsid w:val="00407D0D"/>
    <w:pPr>
      <w:spacing w:before="200" w:after="0"/>
    </w:pPr>
    <w:rPr>
      <w:rFonts w:cstheme="minorHAnsi"/>
    </w:rPr>
  </w:style>
  <w:style w:type="character" w:customStyle="1" w:styleId="BodyTextChar">
    <w:name w:val="Body Text Char"/>
    <w:basedOn w:val="DefaultParagraphFont"/>
    <w:link w:val="BodyText"/>
    <w:uiPriority w:val="99"/>
    <w:rsid w:val="00407D0D"/>
    <w:rPr>
      <w:rFonts w:asciiTheme="minorHAnsi" w:eastAsia="MS Mincho" w:hAnsiTheme="minorHAnsi" w:cstheme="minorHAnsi"/>
      <w:szCs w:val="24"/>
    </w:rPr>
  </w:style>
  <w:style w:type="character" w:customStyle="1" w:styleId="FootenoteHyperlink">
    <w:name w:val="Footenote Hyperlink"/>
    <w:uiPriority w:val="1"/>
    <w:rsid w:val="00407D0D"/>
    <w:rPr>
      <w:rFonts w:asciiTheme="minorHAnsi" w:hAnsiTheme="minorHAnsi"/>
      <w:color w:val="0000FF"/>
      <w:sz w:val="20"/>
      <w:u w:val="single"/>
    </w:rPr>
  </w:style>
  <w:style w:type="paragraph" w:customStyle="1" w:styleId="SidebarFootnoteText">
    <w:name w:val="Sidebar Footnote Text"/>
    <w:basedOn w:val="SidebarBodyText"/>
    <w:qFormat/>
    <w:rsid w:val="00407D0D"/>
    <w:pPr>
      <w:spacing w:before="60"/>
    </w:pPr>
    <w:rPr>
      <w:sz w:val="18"/>
    </w:rPr>
  </w:style>
  <w:style w:type="paragraph" w:customStyle="1" w:styleId="SidebarNote">
    <w:name w:val="Sidebar Note"/>
    <w:basedOn w:val="SidebarSource"/>
    <w:qFormat/>
    <w:rsid w:val="00407D0D"/>
    <w:rPr>
      <w:i/>
    </w:rPr>
  </w:style>
  <w:style w:type="paragraph" w:customStyle="1" w:styleId="SidebarListBullet">
    <w:name w:val="Sidebar List Bullet"/>
    <w:qFormat/>
    <w:rsid w:val="00407D0D"/>
    <w:pPr>
      <w:numPr>
        <w:numId w:val="8"/>
      </w:numPr>
      <w:spacing w:before="60" w:after="0"/>
    </w:pPr>
    <w:rPr>
      <w:rFonts w:asciiTheme="majorHAnsi" w:eastAsia="MS Mincho" w:hAnsiTheme="majorHAnsi"/>
      <w:color w:val="1F497D" w:themeColor="text2"/>
      <w:sz w:val="20"/>
      <w:szCs w:val="24"/>
    </w:rPr>
  </w:style>
  <w:style w:type="paragraph" w:styleId="ListBullet">
    <w:name w:val="List Bullet"/>
    <w:basedOn w:val="Normal"/>
    <w:qFormat/>
    <w:rsid w:val="00F15B34"/>
    <w:pPr>
      <w:numPr>
        <w:numId w:val="6"/>
      </w:numPr>
      <w:spacing w:before="120" w:after="0"/>
    </w:pPr>
  </w:style>
  <w:style w:type="paragraph" w:customStyle="1" w:styleId="FigureTableTitles">
    <w:name w:val="Figure + Table Titles"/>
    <w:rsid w:val="00407D0D"/>
    <w:rPr>
      <w:rFonts w:asciiTheme="majorHAnsi" w:eastAsia="MS Mincho" w:hAnsiTheme="majorHAnsi"/>
      <w:b/>
      <w:bCs/>
      <w:szCs w:val="18"/>
    </w:rPr>
  </w:style>
  <w:style w:type="paragraph" w:customStyle="1" w:styleId="TableFootnoteText">
    <w:name w:val="Table Footnote Text"/>
    <w:basedOn w:val="Normal"/>
    <w:qFormat/>
    <w:rsid w:val="00407D0D"/>
    <w:pPr>
      <w:spacing w:before="60" w:after="60"/>
    </w:pPr>
    <w:rPr>
      <w:sz w:val="18"/>
    </w:rPr>
  </w:style>
  <w:style w:type="paragraph" w:customStyle="1" w:styleId="TableListBullet">
    <w:name w:val="Table List Bullet"/>
    <w:basedOn w:val="ListBullet"/>
    <w:qFormat/>
    <w:rsid w:val="00407D0D"/>
    <w:pPr>
      <w:numPr>
        <w:numId w:val="11"/>
      </w:numPr>
      <w:spacing w:before="40" w:after="40"/>
    </w:pPr>
    <w:rPr>
      <w:sz w:val="20"/>
    </w:rPr>
  </w:style>
  <w:style w:type="paragraph" w:customStyle="1" w:styleId="Source">
    <w:name w:val="Source"/>
    <w:basedOn w:val="SidebarSource"/>
    <w:qFormat/>
    <w:rsid w:val="00407D0D"/>
    <w:pPr>
      <w:spacing w:before="120"/>
    </w:pPr>
    <w:rPr>
      <w:rFonts w:asciiTheme="minorHAnsi" w:hAnsiTheme="minorHAnsi"/>
      <w:color w:val="auto"/>
    </w:rPr>
  </w:style>
  <w:style w:type="character" w:customStyle="1" w:styleId="SidebarFootnoteReference">
    <w:name w:val="Sidebar Footnote Reference"/>
    <w:basedOn w:val="DefaultParagraphFont"/>
    <w:uiPriority w:val="1"/>
    <w:qFormat/>
    <w:rsid w:val="00407D0D"/>
    <w:rPr>
      <w:vertAlign w:val="superscript"/>
    </w:rPr>
  </w:style>
  <w:style w:type="character" w:customStyle="1" w:styleId="TableFootnoteReference">
    <w:name w:val="Table Footnote Reference"/>
    <w:basedOn w:val="DefaultParagraphFont"/>
    <w:uiPriority w:val="1"/>
    <w:qFormat/>
    <w:rsid w:val="00407D0D"/>
    <w:rPr>
      <w:vertAlign w:val="superscript"/>
    </w:rPr>
  </w:style>
  <w:style w:type="paragraph" w:customStyle="1" w:styleId="QuotePull">
    <w:name w:val="Quote + Pull"/>
    <w:qFormat/>
    <w:rsid w:val="00407D0D"/>
    <w:pPr>
      <w:spacing w:before="240" w:after="240"/>
      <w:ind w:left="2160"/>
      <w:jc w:val="right"/>
    </w:pPr>
    <w:rPr>
      <w:rFonts w:asciiTheme="minorHAnsi" w:eastAsia="MS Mincho" w:hAnsiTheme="minorHAnsi" w:cstheme="minorHAnsi"/>
      <w:b/>
      <w:sz w:val="28"/>
      <w:szCs w:val="24"/>
    </w:rPr>
  </w:style>
  <w:style w:type="paragraph" w:customStyle="1" w:styleId="SidebarListNumbers">
    <w:name w:val="Sidebar ListNumbers"/>
    <w:basedOn w:val="SidebarBodyText"/>
    <w:rsid w:val="00407D0D"/>
    <w:pPr>
      <w:numPr>
        <w:numId w:val="10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07D0D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407D0D"/>
    <w:pPr>
      <w:spacing w:after="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7D0D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407D0D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407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07D0D"/>
    <w:rPr>
      <w:rFonts w:asciiTheme="majorHAnsi" w:eastAsiaTheme="majorEastAsia" w:hAnsiTheme="majorHAnsi" w:cstheme="majorBidi"/>
      <w:bCs/>
      <w:color w:val="365F91" w:themeColor="accent1" w:themeShade="BF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07D0D"/>
    <w:rPr>
      <w:rFonts w:asciiTheme="majorHAnsi" w:eastAsiaTheme="majorEastAsia" w:hAnsiTheme="majorHAnsi" w:cstheme="majorBidi"/>
      <w:b/>
      <w:bCs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D0D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D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D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next w:val="Normal"/>
    <w:uiPriority w:val="35"/>
    <w:unhideWhenUsed/>
    <w:qFormat/>
    <w:rsid w:val="00407D0D"/>
    <w:pPr>
      <w:spacing w:before="240" w:after="120"/>
    </w:pPr>
    <w:rPr>
      <w:rFonts w:asciiTheme="minorHAnsi" w:eastAsia="MS Mincho" w:hAnsiTheme="minorHAnsi"/>
      <w:b/>
      <w:bCs/>
      <w:szCs w:val="18"/>
    </w:rPr>
  </w:style>
  <w:style w:type="paragraph" w:styleId="ListNumber">
    <w:name w:val="List Number"/>
    <w:basedOn w:val="Normal"/>
    <w:uiPriority w:val="99"/>
    <w:unhideWhenUsed/>
    <w:qFormat/>
    <w:rsid w:val="005B4511"/>
    <w:pPr>
      <w:numPr>
        <w:numId w:val="7"/>
      </w:numPr>
      <w:spacing w:before="360" w:after="0"/>
    </w:pPr>
  </w:style>
  <w:style w:type="paragraph" w:styleId="Subtitle">
    <w:name w:val="Subtitle"/>
    <w:basedOn w:val="Normal"/>
    <w:next w:val="Normal"/>
    <w:link w:val="SubtitleChar"/>
    <w:uiPriority w:val="11"/>
    <w:qFormat/>
    <w:rsid w:val="00407D0D"/>
    <w:pPr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D0D"/>
    <w:rPr>
      <w:rFonts w:asciiTheme="majorHAnsi" w:eastAsiaTheme="majorEastAsia" w:hAnsiTheme="majorHAnsi" w:cstheme="majorBidi"/>
      <w:i/>
      <w:iCs/>
      <w:color w:val="4F81BD" w:themeColor="accent1"/>
      <w:spacing w:val="15"/>
      <w:sz w:val="28"/>
      <w:szCs w:val="24"/>
    </w:rPr>
  </w:style>
  <w:style w:type="character" w:styleId="Strong">
    <w:name w:val="Strong"/>
    <w:uiPriority w:val="22"/>
    <w:qFormat/>
    <w:rsid w:val="00407D0D"/>
    <w:rPr>
      <w:b/>
      <w:bCs/>
    </w:rPr>
  </w:style>
  <w:style w:type="character" w:styleId="Emphasis">
    <w:name w:val="Emphasis"/>
    <w:uiPriority w:val="20"/>
    <w:qFormat/>
    <w:rsid w:val="00407D0D"/>
    <w:rPr>
      <w:i/>
      <w:iCs/>
    </w:rPr>
  </w:style>
  <w:style w:type="paragraph" w:styleId="NoSpacing">
    <w:name w:val="No Spacing"/>
    <w:uiPriority w:val="99"/>
    <w:qFormat/>
    <w:rsid w:val="00407D0D"/>
    <w:pPr>
      <w:spacing w:after="0" w:line="240" w:lineRule="auto"/>
    </w:pPr>
    <w:rPr>
      <w:rFonts w:asciiTheme="minorHAnsi" w:eastAsia="MS Mincho" w:hAnsiTheme="minorHAnsi"/>
      <w:szCs w:val="24"/>
    </w:rPr>
  </w:style>
  <w:style w:type="paragraph" w:styleId="Quote">
    <w:name w:val="Quote"/>
    <w:basedOn w:val="Normal"/>
    <w:next w:val="Normal"/>
    <w:link w:val="QuoteChar"/>
    <w:uiPriority w:val="73"/>
    <w:qFormat/>
    <w:rsid w:val="00407D0D"/>
    <w:pPr>
      <w:spacing w:before="240" w:after="120"/>
      <w:ind w:left="2160"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73"/>
    <w:rsid w:val="00407D0D"/>
    <w:rPr>
      <w:rFonts w:asciiTheme="minorHAnsi" w:eastAsia="MS Mincho" w:hAnsiTheme="minorHAnsi"/>
      <w:i/>
      <w:iCs/>
      <w:sz w:val="28"/>
      <w:szCs w:val="24"/>
    </w:rPr>
  </w:style>
  <w:style w:type="paragraph" w:styleId="Bibliography">
    <w:name w:val="Bibliography"/>
    <w:basedOn w:val="Normal"/>
    <w:next w:val="Normal"/>
    <w:uiPriority w:val="37"/>
    <w:unhideWhenUsed/>
    <w:qFormat/>
    <w:rsid w:val="00407D0D"/>
    <w:pPr>
      <w:spacing w:before="200" w:after="0"/>
      <w:ind w:left="360" w:hanging="360"/>
    </w:pPr>
    <w:rPr>
      <w:rFonts w:ascii="Calibri" w:hAnsi="Calibri"/>
    </w:rPr>
  </w:style>
  <w:style w:type="paragraph" w:styleId="TOCHeading">
    <w:name w:val="TOC Heading"/>
    <w:basedOn w:val="Heading2"/>
    <w:next w:val="Normal"/>
    <w:uiPriority w:val="71"/>
    <w:unhideWhenUsed/>
    <w:qFormat/>
    <w:rsid w:val="00407D0D"/>
    <w:pPr>
      <w:outlineLvl w:val="9"/>
    </w:pPr>
  </w:style>
  <w:style w:type="paragraph" w:customStyle="1" w:styleId="FigureTitle">
    <w:name w:val="Figure + Title"/>
    <w:qFormat/>
    <w:rsid w:val="00407D0D"/>
    <w:pPr>
      <w:spacing w:before="240" w:after="120"/>
    </w:pPr>
    <w:rPr>
      <w:rFonts w:asciiTheme="minorHAnsi" w:eastAsia="MS Mincho" w:hAnsiTheme="minorHAnsi"/>
      <w:b/>
      <w:bCs/>
      <w:szCs w:val="18"/>
    </w:rPr>
  </w:style>
  <w:style w:type="paragraph" w:customStyle="1" w:styleId="SidebarH3">
    <w:name w:val="Sidebar H3"/>
    <w:basedOn w:val="SidebarH2"/>
    <w:qFormat/>
    <w:rsid w:val="00407D0D"/>
    <w:rPr>
      <w:i/>
    </w:rPr>
  </w:style>
  <w:style w:type="paragraph" w:customStyle="1" w:styleId="SidebarListNumber">
    <w:name w:val="Sidebar List Number"/>
    <w:basedOn w:val="SidebarBodyText"/>
    <w:qFormat/>
    <w:rsid w:val="00407D0D"/>
    <w:pPr>
      <w:numPr>
        <w:numId w:val="9"/>
      </w:numPr>
      <w:spacing w:before="60"/>
    </w:pPr>
  </w:style>
  <w:style w:type="character" w:customStyle="1" w:styleId="FootnoteEmphasis">
    <w:name w:val="Footnote + Emphasis"/>
    <w:basedOn w:val="DefaultParagraphFont"/>
    <w:uiPriority w:val="1"/>
    <w:qFormat/>
    <w:rsid w:val="00407D0D"/>
    <w:rPr>
      <w:i/>
    </w:rPr>
  </w:style>
  <w:style w:type="character" w:customStyle="1" w:styleId="EndnoteEmphasis">
    <w:name w:val="Endnote + Emphasis"/>
    <w:basedOn w:val="DefaultParagraphFont"/>
    <w:uiPriority w:val="1"/>
    <w:qFormat/>
    <w:rsid w:val="00407D0D"/>
    <w:rPr>
      <w:i/>
    </w:rPr>
  </w:style>
  <w:style w:type="character" w:customStyle="1" w:styleId="EndnoteHyperlink">
    <w:name w:val="Endnote + Hyperlink"/>
    <w:basedOn w:val="Hyperlink"/>
    <w:uiPriority w:val="1"/>
    <w:qFormat/>
    <w:rsid w:val="00407D0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unhideWhenUsed/>
    <w:rsid w:val="00407D0D"/>
    <w:rPr>
      <w:color w:val="0000FF" w:themeColor="hyperlink"/>
      <w:u w:val="single"/>
    </w:rPr>
  </w:style>
  <w:style w:type="character" w:customStyle="1" w:styleId="FootnoteHyperlink">
    <w:name w:val="Footnote + Hyperlink"/>
    <w:basedOn w:val="Hyperlink"/>
    <w:uiPriority w:val="1"/>
    <w:qFormat/>
    <w:rsid w:val="00407D0D"/>
    <w:rPr>
      <w:color w:val="0000FF" w:themeColor="hyperlink"/>
      <w:u w:val="single"/>
    </w:rPr>
  </w:style>
  <w:style w:type="paragraph" w:customStyle="1" w:styleId="Abstract">
    <w:name w:val="Abstract"/>
    <w:basedOn w:val="Normal"/>
    <w:qFormat/>
    <w:rsid w:val="00407D0D"/>
    <w:pPr>
      <w:spacing w:before="200" w:after="0"/>
      <w:ind w:left="720" w:right="720"/>
    </w:pPr>
    <w:rPr>
      <w:rFonts w:cstheme="minorHAnsi"/>
    </w:rPr>
  </w:style>
  <w:style w:type="paragraph" w:customStyle="1" w:styleId="SidebarSeparator">
    <w:name w:val="Sidebar Separator"/>
    <w:basedOn w:val="SidebarFootnoteText"/>
    <w:qFormat/>
    <w:rsid w:val="00407D0D"/>
    <w:pPr>
      <w:spacing w:before="200"/>
    </w:pPr>
  </w:style>
  <w:style w:type="character" w:customStyle="1" w:styleId="EndnoteStrong">
    <w:name w:val="Endnote + Strong"/>
    <w:basedOn w:val="DefaultParagraphFont"/>
    <w:uiPriority w:val="1"/>
    <w:qFormat/>
    <w:rsid w:val="00407D0D"/>
    <w:rPr>
      <w:b/>
    </w:rPr>
  </w:style>
  <w:style w:type="character" w:customStyle="1" w:styleId="FootnoteStrong">
    <w:name w:val="Footnote + Strong"/>
    <w:basedOn w:val="DefaultParagraphFont"/>
    <w:uiPriority w:val="1"/>
    <w:qFormat/>
    <w:rsid w:val="00407D0D"/>
    <w:rPr>
      <w:b/>
    </w:rPr>
  </w:style>
  <w:style w:type="paragraph" w:customStyle="1" w:styleId="TableListNumber">
    <w:name w:val="Table List Number"/>
    <w:qFormat/>
    <w:rsid w:val="00407D0D"/>
    <w:pPr>
      <w:numPr>
        <w:numId w:val="12"/>
      </w:numPr>
      <w:spacing w:before="40" w:after="40"/>
      <w:contextualSpacing/>
    </w:pPr>
    <w:rPr>
      <w:rFonts w:asciiTheme="minorHAnsi" w:eastAsia="MS Mincho" w:hAnsiTheme="minorHAnsi"/>
      <w:sz w:val="20"/>
      <w:szCs w:val="24"/>
    </w:rPr>
  </w:style>
  <w:style w:type="paragraph" w:customStyle="1" w:styleId="FigurePhotoCredit">
    <w:name w:val="Figure + Photo Credit"/>
    <w:basedOn w:val="BodyText"/>
    <w:qFormat/>
    <w:rsid w:val="00407D0D"/>
    <w:pPr>
      <w:spacing w:before="120"/>
    </w:pPr>
    <w:rPr>
      <w:sz w:val="18"/>
    </w:rPr>
  </w:style>
  <w:style w:type="paragraph" w:customStyle="1" w:styleId="Disclaimer">
    <w:name w:val="Disclaimer"/>
    <w:basedOn w:val="BodyText"/>
    <w:qFormat/>
    <w:rsid w:val="00407D0D"/>
    <w:rPr>
      <w:sz w:val="20"/>
    </w:rPr>
  </w:style>
  <w:style w:type="paragraph" w:customStyle="1" w:styleId="BackCoverBranding">
    <w:name w:val="Back Cover Branding"/>
    <w:basedOn w:val="NoSpacing"/>
    <w:qFormat/>
    <w:rsid w:val="00407D0D"/>
    <w:pPr>
      <w:spacing w:before="200"/>
    </w:pPr>
    <w:rPr>
      <w:sz w:val="18"/>
    </w:rPr>
  </w:style>
  <w:style w:type="paragraph" w:customStyle="1" w:styleId="SeriesTitle">
    <w:name w:val="Series Title"/>
    <w:basedOn w:val="Normal"/>
    <w:qFormat/>
    <w:rsid w:val="00407D0D"/>
    <w:pPr>
      <w:spacing w:after="120"/>
    </w:pPr>
    <w:rPr>
      <w:rFonts w:asciiTheme="majorHAnsi" w:hAnsiTheme="majorHAnsi"/>
      <w:b/>
      <w:color w:val="4F81BD" w:themeColor="accent1"/>
      <w:sz w:val="32"/>
      <w:szCs w:val="36"/>
    </w:rPr>
  </w:style>
  <w:style w:type="character" w:customStyle="1" w:styleId="SeriesNumber">
    <w:name w:val="Series Number"/>
    <w:basedOn w:val="DefaultParagraphFont"/>
    <w:uiPriority w:val="1"/>
    <w:qFormat/>
    <w:rsid w:val="00407D0D"/>
  </w:style>
  <w:style w:type="paragraph" w:customStyle="1" w:styleId="SidebarSubtitle">
    <w:name w:val="Sidebar Subtitle"/>
    <w:basedOn w:val="SidebarH1"/>
    <w:qFormat/>
    <w:rsid w:val="00407D0D"/>
    <w:pPr>
      <w:spacing w:before="60"/>
    </w:pPr>
    <w:rPr>
      <w:b w:val="0"/>
      <w:i/>
    </w:rPr>
  </w:style>
  <w:style w:type="paragraph" w:customStyle="1" w:styleId="TableHeading2">
    <w:name w:val="Table Heading 2"/>
    <w:basedOn w:val="Normal"/>
    <w:qFormat/>
    <w:rsid w:val="00407D0D"/>
    <w:pPr>
      <w:keepNext/>
      <w:keepLines/>
      <w:spacing w:before="40" w:after="40" w:line="240" w:lineRule="auto"/>
    </w:pPr>
    <w:rPr>
      <w:rFonts w:cstheme="minorHAnsi"/>
      <w:b/>
      <w:color w:val="000000" w:themeColor="text1"/>
      <w:sz w:val="20"/>
      <w:szCs w:val="22"/>
    </w:rPr>
  </w:style>
  <w:style w:type="paragraph" w:customStyle="1" w:styleId="FiguresGraphics">
    <w:name w:val="Figures + Graphics"/>
    <w:basedOn w:val="BodyText"/>
    <w:qFormat/>
    <w:rsid w:val="00407D0D"/>
    <w:pPr>
      <w:spacing w:before="0"/>
    </w:pPr>
  </w:style>
  <w:style w:type="paragraph" w:customStyle="1" w:styleId="QuoteAttribution">
    <w:name w:val="Quote + Attribution"/>
    <w:basedOn w:val="Quote"/>
    <w:qFormat/>
    <w:rsid w:val="00407D0D"/>
    <w:pPr>
      <w:spacing w:before="0" w:after="240"/>
    </w:pPr>
    <w:rPr>
      <w:i w:val="0"/>
    </w:rPr>
  </w:style>
  <w:style w:type="paragraph" w:customStyle="1" w:styleId="FigureCaption">
    <w:name w:val="Figure + Caption"/>
    <w:basedOn w:val="Normal"/>
    <w:qFormat/>
    <w:rsid w:val="00407D0D"/>
    <w:pPr>
      <w:spacing w:before="120" w:after="0"/>
    </w:pPr>
    <w:rPr>
      <w:sz w:val="18"/>
    </w:rPr>
  </w:style>
  <w:style w:type="paragraph" w:customStyle="1" w:styleId="TableTitle">
    <w:name w:val="Table + Title"/>
    <w:qFormat/>
    <w:rsid w:val="00407D0D"/>
    <w:pPr>
      <w:spacing w:before="240" w:after="120"/>
    </w:pPr>
    <w:rPr>
      <w:rFonts w:asciiTheme="minorHAnsi" w:eastAsia="MS Mincho" w:hAnsiTheme="minorHAnsi"/>
      <w:b/>
      <w:bCs/>
      <w:szCs w:val="18"/>
    </w:rPr>
  </w:style>
  <w:style w:type="paragraph" w:customStyle="1" w:styleId="SidebarH2">
    <w:name w:val="Sidebar H2"/>
    <w:qFormat/>
    <w:rsid w:val="00407D0D"/>
    <w:pPr>
      <w:spacing w:before="200" w:after="0"/>
    </w:pPr>
    <w:rPr>
      <w:rFonts w:asciiTheme="majorHAnsi" w:eastAsia="MS Mincho" w:hAnsiTheme="majorHAnsi"/>
      <w:b/>
      <w:color w:val="1F497D" w:themeColor="text2"/>
      <w:szCs w:val="24"/>
    </w:rPr>
  </w:style>
  <w:style w:type="paragraph" w:styleId="Revision">
    <w:name w:val="Revision"/>
    <w:hidden/>
    <w:uiPriority w:val="99"/>
    <w:semiHidden/>
    <w:rsid w:val="00B165E7"/>
    <w:pPr>
      <w:spacing w:after="0" w:line="240" w:lineRule="auto"/>
    </w:pPr>
    <w:rPr>
      <w:rFonts w:asciiTheme="minorHAnsi" w:eastAsia="MS Mincho" w:hAnsiTheme="minorHAnsi"/>
      <w:szCs w:val="24"/>
    </w:rPr>
  </w:style>
  <w:style w:type="character" w:customStyle="1" w:styleId="cf01">
    <w:name w:val="cf01"/>
    <w:basedOn w:val="DefaultParagraphFont"/>
    <w:rsid w:val="00EC16FB"/>
    <w:rPr>
      <w:rFonts w:ascii="Segoe UI" w:hAnsi="Segoe UI" w:cs="Segoe UI" w:hint="default"/>
      <w:sz w:val="18"/>
      <w:szCs w:val="18"/>
    </w:rPr>
  </w:style>
  <w:style w:type="paragraph" w:styleId="BlockText">
    <w:name w:val="Block Text"/>
    <w:basedOn w:val="Normal"/>
    <w:uiPriority w:val="99"/>
    <w:unhideWhenUsed/>
    <w:rsid w:val="00407D0D"/>
    <w:pPr>
      <w:spacing w:before="200"/>
      <w:ind w:left="720"/>
    </w:pPr>
    <w:rPr>
      <w:rFonts w:eastAsiaTheme="minorEastAsia" w:cstheme="minorBidi"/>
      <w:iCs/>
    </w:rPr>
  </w:style>
  <w:style w:type="character" w:styleId="BookTitle">
    <w:name w:val="Book Title"/>
    <w:basedOn w:val="DefaultParagraphFont"/>
    <w:uiPriority w:val="33"/>
    <w:rsid w:val="00407D0D"/>
    <w:rPr>
      <w:b/>
      <w:bCs/>
      <w:smallCaps/>
      <w:spacing w:val="5"/>
    </w:rPr>
  </w:style>
  <w:style w:type="character" w:styleId="EndnoteReference">
    <w:name w:val="endnote reference"/>
    <w:basedOn w:val="DefaultParagraphFont"/>
    <w:uiPriority w:val="99"/>
    <w:unhideWhenUsed/>
    <w:rsid w:val="00407D0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7D0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7D0D"/>
    <w:rPr>
      <w:rFonts w:asciiTheme="minorHAnsi" w:eastAsia="MS Mincho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07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407D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7D0D"/>
    <w:rPr>
      <w:rFonts w:asciiTheme="minorHAnsi" w:eastAsia="MS Mincho" w:hAnsiTheme="minorHAnsi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07D0D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styleId="IntenseEmphasis">
    <w:name w:val="Intense Emphasis"/>
    <w:basedOn w:val="DefaultParagraphFont"/>
    <w:uiPriority w:val="21"/>
    <w:rsid w:val="00407D0D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1"/>
    <w:uiPriority w:val="60"/>
    <w:rsid w:val="00407D0D"/>
    <w:pPr>
      <w:spacing w:before="200" w:after="280"/>
      <w:ind w:left="936" w:right="936"/>
    </w:pPr>
    <w:rPr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uiPriority w:val="30"/>
    <w:rsid w:val="00407D0D"/>
    <w:rPr>
      <w:b/>
      <w:bCs/>
      <w:i/>
      <w:iCs/>
      <w:color w:val="4F81BD" w:themeColor="accent1"/>
    </w:rPr>
  </w:style>
  <w:style w:type="character" w:customStyle="1" w:styleId="IntenseQuoteChar1">
    <w:name w:val="Intense Quote Char1"/>
    <w:basedOn w:val="DefaultParagraphFont"/>
    <w:link w:val="IntenseQuote"/>
    <w:uiPriority w:val="60"/>
    <w:rsid w:val="00407D0D"/>
    <w:rPr>
      <w:rFonts w:asciiTheme="minorHAnsi" w:eastAsia="MS Mincho" w:hAnsiTheme="minorHAnsi"/>
      <w:bCs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rsid w:val="00407D0D"/>
    <w:rPr>
      <w:b/>
      <w:bCs/>
      <w:smallCaps/>
      <w:color w:val="C0504D" w:themeColor="accent2"/>
      <w:spacing w:val="5"/>
      <w:u w:val="single"/>
    </w:rPr>
  </w:style>
  <w:style w:type="paragraph" w:styleId="ListBullet2">
    <w:name w:val="List Bullet 2"/>
    <w:basedOn w:val="Normal"/>
    <w:uiPriority w:val="99"/>
    <w:unhideWhenUsed/>
    <w:rsid w:val="00407D0D"/>
    <w:pPr>
      <w:contextualSpacing/>
    </w:pPr>
  </w:style>
  <w:style w:type="paragraph" w:styleId="ListBullet3">
    <w:name w:val="List Bullet 3"/>
    <w:basedOn w:val="Normal"/>
    <w:uiPriority w:val="99"/>
    <w:unhideWhenUsed/>
    <w:rsid w:val="00407D0D"/>
    <w:pPr>
      <w:contextualSpacing/>
    </w:pPr>
  </w:style>
  <w:style w:type="paragraph" w:styleId="ListBullet4">
    <w:name w:val="List Bullet 4"/>
    <w:basedOn w:val="Normal"/>
    <w:uiPriority w:val="99"/>
    <w:unhideWhenUsed/>
    <w:rsid w:val="00407D0D"/>
    <w:pPr>
      <w:contextualSpacing/>
    </w:pPr>
  </w:style>
  <w:style w:type="paragraph" w:styleId="ListBullet5">
    <w:name w:val="List Bullet 5"/>
    <w:basedOn w:val="Normal"/>
    <w:uiPriority w:val="99"/>
    <w:unhideWhenUsed/>
    <w:rsid w:val="00407D0D"/>
    <w:pPr>
      <w:contextualSpacing/>
    </w:pPr>
  </w:style>
  <w:style w:type="numbering" w:customStyle="1" w:styleId="ListBullets">
    <w:name w:val="List Bullets"/>
    <w:basedOn w:val="NoList"/>
    <w:uiPriority w:val="99"/>
    <w:rsid w:val="00407D0D"/>
    <w:pPr>
      <w:numPr>
        <w:numId w:val="2"/>
      </w:numPr>
    </w:pPr>
  </w:style>
  <w:style w:type="paragraph" w:styleId="ListNumber2">
    <w:name w:val="List Number 2"/>
    <w:basedOn w:val="Normal"/>
    <w:uiPriority w:val="99"/>
    <w:unhideWhenUsed/>
    <w:rsid w:val="00407D0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407D0D"/>
    <w:pPr>
      <w:numPr>
        <w:numId w:val="4"/>
      </w:numPr>
      <w:contextualSpacing/>
    </w:pPr>
  </w:style>
  <w:style w:type="numbering" w:customStyle="1" w:styleId="ListNumbers">
    <w:name w:val="List Numbers"/>
    <w:basedOn w:val="NoList"/>
    <w:uiPriority w:val="99"/>
    <w:rsid w:val="00407D0D"/>
    <w:pPr>
      <w:numPr>
        <w:numId w:val="5"/>
      </w:numPr>
    </w:pPr>
  </w:style>
  <w:style w:type="table" w:customStyle="1" w:styleId="Primary">
    <w:name w:val="Primary"/>
    <w:basedOn w:val="TableNormal"/>
    <w:uiPriority w:val="99"/>
    <w:rsid w:val="00407D0D"/>
    <w:pPr>
      <w:spacing w:after="0" w:line="240" w:lineRule="auto"/>
    </w:pPr>
    <w:rPr>
      <w:rFonts w:asciiTheme="minorHAnsi" w:hAnsiTheme="minorHAnsi"/>
    </w:rPr>
    <w:tblPr>
      <w:tblBorders>
        <w:bottom w:val="single" w:sz="4" w:space="0" w:color="auto"/>
        <w:insideH w:val="single" w:sz="4" w:space="0" w:color="auto"/>
      </w:tblBorders>
    </w:tblPr>
    <w:tcPr>
      <w:vAlign w:val="center"/>
    </w:tcPr>
    <w:tblStylePr w:type="firstRow">
      <w:rPr>
        <w:rFonts w:asciiTheme="minorHAnsi" w:hAnsiTheme="minorHAnsi"/>
        <w:color w:val="FFFFFF" w:themeColor="background1"/>
        <w:sz w:val="22"/>
      </w:rPr>
      <w:tblPr/>
      <w:tcPr>
        <w:shd w:val="clear" w:color="auto" w:fill="17365D" w:themeFill="text2" w:themeFillShade="BF"/>
      </w:tcPr>
    </w:tblStylePr>
    <w:tblStylePr w:type="lastRow">
      <w:tblPr/>
      <w:tcPr>
        <w:shd w:val="clear" w:color="auto" w:fill="BFBFBF" w:themeFill="background1" w:themeFillShade="BF"/>
      </w:tcPr>
    </w:tblStylePr>
  </w:style>
  <w:style w:type="character" w:styleId="SubtleEmphasis">
    <w:name w:val="Subtle Emphasis"/>
    <w:basedOn w:val="DefaultParagraphFont"/>
    <w:uiPriority w:val="19"/>
    <w:rsid w:val="00407D0D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rsid w:val="00407D0D"/>
    <w:rPr>
      <w:smallCaps/>
      <w:color w:val="C0504D" w:themeColor="accent2"/>
      <w:u w:val="single"/>
    </w:rPr>
  </w:style>
  <w:style w:type="paragraph" w:customStyle="1" w:styleId="TableBodyText">
    <w:name w:val="Table Body Text"/>
    <w:basedOn w:val="Normal"/>
    <w:rsid w:val="00407D0D"/>
    <w:pPr>
      <w:keepNext/>
      <w:keepLines/>
      <w:spacing w:before="40" w:after="40"/>
    </w:pPr>
    <w:rPr>
      <w:rFonts w:cstheme="minorHAnsi"/>
      <w:sz w:val="20"/>
      <w:szCs w:val="22"/>
    </w:rPr>
  </w:style>
  <w:style w:type="paragraph" w:customStyle="1" w:styleId="TableBodyDataCenter">
    <w:name w:val="Table Body + Data Center"/>
    <w:basedOn w:val="TableBodyText"/>
    <w:rsid w:val="00407D0D"/>
    <w:pPr>
      <w:jc w:val="center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59"/>
    <w:rsid w:val="0040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rsid w:val="00407D0D"/>
    <w:pPr>
      <w:keepNext/>
      <w:keepLines/>
      <w:spacing w:before="120" w:after="120" w:line="240" w:lineRule="auto"/>
      <w:jc w:val="center"/>
    </w:pPr>
    <w:rPr>
      <w:rFonts w:asciiTheme="minorHAnsi" w:eastAsia="MS Mincho" w:hAnsiTheme="minorHAnsi" w:cstheme="minorHAnsi"/>
      <w:b/>
      <w:color w:val="365F91" w:themeColor="accent1" w:themeShade="BF"/>
    </w:rPr>
  </w:style>
  <w:style w:type="paragraph" w:styleId="TOC1">
    <w:name w:val="toc 1"/>
    <w:basedOn w:val="Normal"/>
    <w:next w:val="Normal"/>
    <w:uiPriority w:val="39"/>
    <w:unhideWhenUsed/>
    <w:rsid w:val="00407D0D"/>
    <w:pPr>
      <w:tabs>
        <w:tab w:val="right" w:leader="dot" w:pos="9350"/>
      </w:tabs>
      <w:spacing w:before="240" w:after="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407D0D"/>
    <w:pPr>
      <w:tabs>
        <w:tab w:val="right" w:leader="dot" w:pos="9350"/>
      </w:tabs>
      <w:spacing w:before="120" w:after="0"/>
      <w:ind w:left="360"/>
    </w:pPr>
    <w:rPr>
      <w:noProof/>
    </w:rPr>
  </w:style>
  <w:style w:type="paragraph" w:styleId="TOC3">
    <w:name w:val="toc 3"/>
    <w:basedOn w:val="Normal"/>
    <w:next w:val="Normal"/>
    <w:uiPriority w:val="39"/>
    <w:unhideWhenUsed/>
    <w:rsid w:val="00407D0D"/>
    <w:pPr>
      <w:tabs>
        <w:tab w:val="right" w:leader="dot" w:pos="9350"/>
      </w:tabs>
      <w:spacing w:before="120" w:after="0"/>
      <w:ind w:left="72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407D0D"/>
    <w:pPr>
      <w:tabs>
        <w:tab w:val="right" w:leader="dot" w:pos="9350"/>
      </w:tabs>
      <w:spacing w:before="120" w:after="0"/>
      <w:ind w:left="1080"/>
    </w:pPr>
  </w:style>
  <w:style w:type="paragraph" w:styleId="TOC5">
    <w:name w:val="toc 5"/>
    <w:basedOn w:val="TOC4"/>
    <w:next w:val="Normal"/>
    <w:autoRedefine/>
    <w:uiPriority w:val="39"/>
    <w:unhideWhenUsed/>
    <w:rsid w:val="00407D0D"/>
    <w:rPr>
      <w:noProof/>
    </w:rPr>
  </w:style>
  <w:style w:type="paragraph" w:styleId="List">
    <w:name w:val="List"/>
    <w:basedOn w:val="Normal"/>
    <w:uiPriority w:val="99"/>
    <w:unhideWhenUsed/>
    <w:rsid w:val="00E01E81"/>
    <w:pPr>
      <w:spacing w:before="120" w:after="120"/>
      <w:ind w:left="1440" w:hanging="720"/>
    </w:pPr>
  </w:style>
  <w:style w:type="character" w:styleId="Mention">
    <w:name w:val="Mention"/>
    <w:basedOn w:val="DefaultParagraphFont"/>
    <w:uiPriority w:val="99"/>
    <w:unhideWhenUsed/>
    <w:rsid w:val="00A1345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ox\OneDrive%20-%20DOJ\Documents\Custom%20Office%20Templates\primar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EEEC819A3AE4DB047081FDC47BC2B" ma:contentTypeVersion="0" ma:contentTypeDescription="Create a new document." ma:contentTypeScope="" ma:versionID="62689549e241fed3bc9bd667e77f87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4c390a07b92f3072bc78982b6f0c3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E375B6-237E-4FDA-8762-2AA621764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4D2BBB-E75E-4D0D-95F2-5FE90738C0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B65CF5-C485-40BA-936E-47AA5DB661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ef12a1-af58-44c4-b029-712fc0605570}" enabled="0" method="" siteId="{15ef12a1-af58-44c4-b029-712fc0605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primary</Template>
  <TotalTime>1</TotalTime>
  <Pages>6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 2024 CTAS Tribal Community and Justice Narrative Profile</vt:lpstr>
    </vt:vector>
  </TitlesOfParts>
  <Company/>
  <LinksUpToDate>false</LinksUpToDate>
  <CharactersWithSpaces>4330</CharactersWithSpaces>
  <SharedDoc>false</SharedDoc>
  <HLinks>
    <vt:vector size="12" baseType="variant">
      <vt:variant>
        <vt:i4>7405572</vt:i4>
      </vt:variant>
      <vt:variant>
        <vt:i4>3</vt:i4>
      </vt:variant>
      <vt:variant>
        <vt:i4>0</vt:i4>
      </vt:variant>
      <vt:variant>
        <vt:i4>5</vt:i4>
      </vt:variant>
      <vt:variant>
        <vt:lpwstr>mailto:Jazmone.Wilkerson@usdoj.gov</vt:lpwstr>
      </vt:variant>
      <vt:variant>
        <vt:lpwstr/>
      </vt:variant>
      <vt:variant>
        <vt:i4>4259884</vt:i4>
      </vt:variant>
      <vt:variant>
        <vt:i4>0</vt:i4>
      </vt:variant>
      <vt:variant>
        <vt:i4>0</vt:i4>
      </vt:variant>
      <vt:variant>
        <vt:i4>5</vt:i4>
      </vt:variant>
      <vt:variant>
        <vt:lpwstr>mailto:Kellie.Blue@usdoj.gov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 2026 DOJ CTAS Tribal Community and Justice Profile Question Set</dc:title>
  <dc:subject>FY 2026 DOJ CTAS Tribal Community and Justice Profile Question Set</dc:subject>
  <dc:creator>Lysakowski, Matthew (COPS)</dc:creator>
  <cp:keywords>DOJ; COPS Office; CTAS; FY26; Tribal Community and Justice Profile; Question Set</cp:keywords>
  <cp:lastModifiedBy>Anderson, Neshera P. (JMD)</cp:lastModifiedBy>
  <cp:revision>3</cp:revision>
  <dcterms:created xsi:type="dcterms:W3CDTF">2026-07-24T13:38:00Z</dcterms:created>
  <dcterms:modified xsi:type="dcterms:W3CDTF">2026-07-24T13:40:00Z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0x01010096BEEEC819A3AE4DB047081FDC47BC2B</vt:lpwstr>
  </property>
</Properties>
</file>